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1" w:after="0" w:line="120" w:lineRule="exact"/>
        <w:jc w:val="left"/>
        <w:rPr>
          <w:sz w:val="12"/>
          <w:szCs w:val="12"/>
        </w:rPr>
      </w:pPr>
      <w:rPr/>
      <w:r>
        <w:rPr>
          <w:sz w:val="12"/>
          <w:szCs w:val="12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37" w:after="0" w:line="240" w:lineRule="auto"/>
        <w:ind w:right="716"/>
        <w:jc w:val="right"/>
        <w:rPr>
          <w:rFonts w:ascii="Arial" w:hAnsi="Arial" w:cs="Arial" w:eastAsia="Arial"/>
          <w:sz w:val="14"/>
          <w:szCs w:val="14"/>
        </w:rPr>
      </w:pPr>
      <w:rPr/>
      <w:r>
        <w:rPr>
          <w:rFonts w:ascii="Arial" w:hAnsi="Arial" w:cs="Arial" w:eastAsia="Arial"/>
          <w:sz w:val="14"/>
          <w:szCs w:val="14"/>
          <w:spacing w:val="-2"/>
          <w:w w:val="100"/>
        </w:rPr>
        <w:t>3</w:t>
      </w:r>
      <w:r>
        <w:rPr>
          <w:rFonts w:ascii="Arial" w:hAnsi="Arial" w:cs="Arial" w:eastAsia="Arial"/>
          <w:sz w:val="14"/>
          <w:szCs w:val="14"/>
          <w:spacing w:val="0"/>
          <w:w w:val="100"/>
        </w:rPr>
        <w:t>5</w:t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2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right="716"/>
        <w:jc w:val="right"/>
        <w:rPr>
          <w:rFonts w:ascii="Arial" w:hAnsi="Arial" w:cs="Arial" w:eastAsia="Arial"/>
          <w:sz w:val="14"/>
          <w:szCs w:val="14"/>
        </w:rPr>
      </w:pPr>
      <w:rPr/>
      <w:r>
        <w:rPr>
          <w:rFonts w:ascii="Arial" w:hAnsi="Arial" w:cs="Arial" w:eastAsia="Arial"/>
          <w:sz w:val="14"/>
          <w:szCs w:val="14"/>
          <w:spacing w:val="-2"/>
          <w:w w:val="100"/>
        </w:rPr>
        <w:t>3</w:t>
      </w:r>
      <w:r>
        <w:rPr>
          <w:rFonts w:ascii="Arial" w:hAnsi="Arial" w:cs="Arial" w:eastAsia="Arial"/>
          <w:sz w:val="14"/>
          <w:szCs w:val="14"/>
          <w:spacing w:val="0"/>
          <w:w w:val="100"/>
        </w:rPr>
        <w:t>0</w:t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2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right="716"/>
        <w:jc w:val="right"/>
        <w:rPr>
          <w:rFonts w:ascii="Arial" w:hAnsi="Arial" w:cs="Arial" w:eastAsia="Arial"/>
          <w:sz w:val="14"/>
          <w:szCs w:val="14"/>
        </w:rPr>
      </w:pPr>
      <w:rPr/>
      <w:r>
        <w:rPr>
          <w:rFonts w:ascii="Arial" w:hAnsi="Arial" w:cs="Arial" w:eastAsia="Arial"/>
          <w:sz w:val="14"/>
          <w:szCs w:val="14"/>
          <w:spacing w:val="-2"/>
          <w:w w:val="100"/>
        </w:rPr>
        <w:t>2</w:t>
      </w:r>
      <w:r>
        <w:rPr>
          <w:rFonts w:ascii="Arial" w:hAnsi="Arial" w:cs="Arial" w:eastAsia="Arial"/>
          <w:sz w:val="14"/>
          <w:szCs w:val="14"/>
          <w:spacing w:val="0"/>
          <w:w w:val="100"/>
        </w:rPr>
        <w:t>5</w:t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9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right="716"/>
        <w:jc w:val="right"/>
        <w:rPr>
          <w:rFonts w:ascii="Arial" w:hAnsi="Arial" w:cs="Arial" w:eastAsia="Arial"/>
          <w:sz w:val="14"/>
          <w:szCs w:val="14"/>
        </w:rPr>
      </w:pPr>
      <w:rPr/>
      <w:r>
        <w:rPr>
          <w:rFonts w:ascii="Arial" w:hAnsi="Arial" w:cs="Arial" w:eastAsia="Arial"/>
          <w:sz w:val="14"/>
          <w:szCs w:val="14"/>
          <w:spacing w:val="-2"/>
          <w:w w:val="100"/>
        </w:rPr>
        <w:t>2</w:t>
      </w:r>
      <w:r>
        <w:rPr>
          <w:rFonts w:ascii="Arial" w:hAnsi="Arial" w:cs="Arial" w:eastAsia="Arial"/>
          <w:sz w:val="14"/>
          <w:szCs w:val="14"/>
          <w:spacing w:val="0"/>
          <w:w w:val="100"/>
        </w:rPr>
        <w:t>0</w:t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2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right="716"/>
        <w:jc w:val="right"/>
        <w:rPr>
          <w:rFonts w:ascii="Arial" w:hAnsi="Arial" w:cs="Arial" w:eastAsia="Arial"/>
          <w:sz w:val="14"/>
          <w:szCs w:val="14"/>
        </w:rPr>
      </w:pPr>
      <w:rPr/>
      <w:r>
        <w:rPr>
          <w:rFonts w:ascii="Arial" w:hAnsi="Arial" w:cs="Arial" w:eastAsia="Arial"/>
          <w:sz w:val="14"/>
          <w:szCs w:val="14"/>
          <w:spacing w:val="-2"/>
          <w:w w:val="100"/>
        </w:rPr>
        <w:t>1</w:t>
      </w:r>
      <w:r>
        <w:rPr>
          <w:rFonts w:ascii="Arial" w:hAnsi="Arial" w:cs="Arial" w:eastAsia="Arial"/>
          <w:sz w:val="14"/>
          <w:szCs w:val="14"/>
          <w:spacing w:val="0"/>
          <w:w w:val="100"/>
        </w:rPr>
        <w:t>5</w:t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2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right="716"/>
        <w:jc w:val="right"/>
        <w:rPr>
          <w:rFonts w:ascii="Arial" w:hAnsi="Arial" w:cs="Arial" w:eastAsia="Arial"/>
          <w:sz w:val="14"/>
          <w:szCs w:val="14"/>
        </w:rPr>
      </w:pPr>
      <w:rPr/>
      <w:r>
        <w:rPr>
          <w:rFonts w:ascii="Arial" w:hAnsi="Arial" w:cs="Arial" w:eastAsia="Arial"/>
          <w:sz w:val="14"/>
          <w:szCs w:val="14"/>
          <w:spacing w:val="-2"/>
          <w:w w:val="100"/>
        </w:rPr>
        <w:t>1</w:t>
      </w:r>
      <w:r>
        <w:rPr>
          <w:rFonts w:ascii="Arial" w:hAnsi="Arial" w:cs="Arial" w:eastAsia="Arial"/>
          <w:sz w:val="14"/>
          <w:szCs w:val="14"/>
          <w:spacing w:val="0"/>
          <w:w w:val="100"/>
        </w:rPr>
        <w:t>0</w:t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9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right="716"/>
        <w:jc w:val="right"/>
        <w:rPr>
          <w:rFonts w:ascii="Arial" w:hAnsi="Arial" w:cs="Arial" w:eastAsia="Arial"/>
          <w:sz w:val="14"/>
          <w:szCs w:val="14"/>
        </w:rPr>
      </w:pPr>
      <w:rPr/>
      <w:r>
        <w:rPr>
          <w:rFonts w:ascii="Arial" w:hAnsi="Arial" w:cs="Arial" w:eastAsia="Arial"/>
          <w:sz w:val="14"/>
          <w:szCs w:val="14"/>
          <w:spacing w:val="0"/>
          <w:w w:val="100"/>
        </w:rPr>
        <w:t>5</w:t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7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37" w:after="0" w:line="240" w:lineRule="auto"/>
        <w:ind w:left="910" w:right="-20"/>
        <w:jc w:val="left"/>
        <w:tabs>
          <w:tab w:pos="2080" w:val="left"/>
          <w:tab w:pos="3240" w:val="left"/>
          <w:tab w:pos="4420" w:val="left"/>
          <w:tab w:pos="5600" w:val="left"/>
          <w:tab w:pos="6800" w:val="left"/>
        </w:tabs>
        <w:rPr>
          <w:rFonts w:ascii="Arial" w:hAnsi="Arial" w:cs="Arial" w:eastAsia="Arial"/>
          <w:sz w:val="14"/>
          <w:szCs w:val="14"/>
        </w:rPr>
      </w:pPr>
      <w:rPr/>
      <w:r>
        <w:rPr>
          <w:rFonts w:ascii="Arial" w:hAnsi="Arial" w:cs="Arial" w:eastAsia="Arial"/>
          <w:sz w:val="14"/>
          <w:szCs w:val="14"/>
          <w:spacing w:val="-2"/>
          <w:w w:val="100"/>
        </w:rPr>
        <w:t>3</w:t>
      </w:r>
      <w:r>
        <w:rPr>
          <w:rFonts w:ascii="Arial" w:hAnsi="Arial" w:cs="Arial" w:eastAsia="Arial"/>
          <w:sz w:val="14"/>
          <w:szCs w:val="14"/>
          <w:spacing w:val="0"/>
          <w:w w:val="100"/>
        </w:rPr>
        <w:t>0</w:t>
        <w:tab/>
      </w:r>
      <w:r>
        <w:rPr>
          <w:rFonts w:ascii="Arial" w:hAnsi="Arial" w:cs="Arial" w:eastAsia="Arial"/>
          <w:sz w:val="14"/>
          <w:szCs w:val="14"/>
          <w:spacing w:val="-2"/>
          <w:w w:val="100"/>
        </w:rPr>
        <w:t>2</w:t>
      </w:r>
      <w:r>
        <w:rPr>
          <w:rFonts w:ascii="Arial" w:hAnsi="Arial" w:cs="Arial" w:eastAsia="Arial"/>
          <w:sz w:val="14"/>
          <w:szCs w:val="14"/>
          <w:spacing w:val="0"/>
          <w:w w:val="100"/>
        </w:rPr>
        <w:t>5</w:t>
        <w:tab/>
      </w:r>
      <w:r>
        <w:rPr>
          <w:rFonts w:ascii="Arial" w:hAnsi="Arial" w:cs="Arial" w:eastAsia="Arial"/>
          <w:sz w:val="14"/>
          <w:szCs w:val="14"/>
          <w:spacing w:val="-2"/>
          <w:w w:val="100"/>
        </w:rPr>
        <w:t>2</w:t>
      </w:r>
      <w:r>
        <w:rPr>
          <w:rFonts w:ascii="Arial" w:hAnsi="Arial" w:cs="Arial" w:eastAsia="Arial"/>
          <w:sz w:val="14"/>
          <w:szCs w:val="14"/>
          <w:spacing w:val="0"/>
          <w:w w:val="100"/>
        </w:rPr>
        <w:t>0</w:t>
        <w:tab/>
      </w:r>
      <w:r>
        <w:rPr>
          <w:rFonts w:ascii="Arial" w:hAnsi="Arial" w:cs="Arial" w:eastAsia="Arial"/>
          <w:sz w:val="14"/>
          <w:szCs w:val="14"/>
          <w:spacing w:val="-2"/>
          <w:w w:val="100"/>
        </w:rPr>
        <w:t>1</w:t>
      </w:r>
      <w:r>
        <w:rPr>
          <w:rFonts w:ascii="Arial" w:hAnsi="Arial" w:cs="Arial" w:eastAsia="Arial"/>
          <w:sz w:val="14"/>
          <w:szCs w:val="14"/>
          <w:spacing w:val="0"/>
          <w:w w:val="100"/>
        </w:rPr>
        <w:t>5</w:t>
        <w:tab/>
      </w:r>
      <w:r>
        <w:rPr>
          <w:rFonts w:ascii="Arial" w:hAnsi="Arial" w:cs="Arial" w:eastAsia="Arial"/>
          <w:sz w:val="14"/>
          <w:szCs w:val="14"/>
          <w:spacing w:val="-2"/>
          <w:w w:val="100"/>
        </w:rPr>
        <w:t>1</w:t>
      </w:r>
      <w:r>
        <w:rPr>
          <w:rFonts w:ascii="Arial" w:hAnsi="Arial" w:cs="Arial" w:eastAsia="Arial"/>
          <w:sz w:val="14"/>
          <w:szCs w:val="14"/>
          <w:spacing w:val="0"/>
          <w:w w:val="100"/>
        </w:rPr>
        <w:t>0</w:t>
        <w:tab/>
      </w:r>
      <w:r>
        <w:rPr>
          <w:rFonts w:ascii="Arial" w:hAnsi="Arial" w:cs="Arial" w:eastAsia="Arial"/>
          <w:sz w:val="14"/>
          <w:szCs w:val="14"/>
          <w:spacing w:val="0"/>
          <w:w w:val="100"/>
        </w:rPr>
        <w:t>5</w:t>
      </w:r>
    </w:p>
    <w:p>
      <w:pPr>
        <w:spacing w:before="0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30" w:after="0" w:line="258" w:lineRule="auto"/>
        <w:ind w:left="1354" w:right="5701"/>
        <w:jc w:val="left"/>
        <w:rPr>
          <w:rFonts w:ascii="Arial" w:hAnsi="Arial" w:cs="Arial" w:eastAsia="Arial"/>
          <w:sz w:val="18"/>
          <w:szCs w:val="18"/>
        </w:rPr>
      </w:pPr>
      <w:rPr/>
      <w:r>
        <w:rPr/>
        <w:pict>
          <v:group style="position:absolute;margin-left:104.219521pt;margin-top:-311.253693pt;width:387.349768pt;height:302.525230pt;mso-position-horizontal-relative:page;mso-position-vertical-relative:paragraph;z-index:-257" coordorigin="2084,-6225" coordsize="7747,6051">
            <v:group style="position:absolute;left:4894;top:-6104;width:1442;height:158" coordorigin="4894,-6104" coordsize="1442,158">
              <v:shape style="position:absolute;left:4894;top:-6104;width:1442;height:158" coordorigin="4894,-6104" coordsize="1442,158" path="m4894,-5945l6336,-5945,6336,-6104,4894,-6104,4894,-5945e" filled="t" fillcolor="#99CC00" stroked="f">
                <v:path arrowok="t"/>
                <v:fill/>
              </v:shape>
            </v:group>
            <v:group style="position:absolute;left:4440;top:-5950;width:2124;height:158" coordorigin="4440,-5950" coordsize="2124,158">
              <v:shape style="position:absolute;left:4440;top:-5950;width:2124;height:158" coordorigin="4440,-5950" coordsize="2124,158" path="m4440,-5792l6564,-5792,6564,-5950,4440,-5950,4440,-5792e" filled="t" fillcolor="#99CC00" stroked="f">
                <v:path arrowok="t"/>
                <v:fill/>
              </v:shape>
            </v:group>
            <v:group style="position:absolute;left:4214;top:-5794;width:2575;height:158" coordorigin="4214,-5794" coordsize="2575,158">
              <v:shape style="position:absolute;left:4214;top:-5794;width:2575;height:158" coordorigin="4214,-5794" coordsize="2575,158" path="m4214,-5636l6790,-5636,6790,-5794,4214,-5794,4214,-5636e" filled="t" fillcolor="#99CC00" stroked="f">
                <v:path arrowok="t"/>
                <v:fill/>
              </v:shape>
            </v:group>
            <v:group style="position:absolute;left:3720;top:-5640;width:1445;height:158" coordorigin="3720,-5640" coordsize="1445,158">
              <v:shape style="position:absolute;left:3720;top:-5640;width:1445;height:158" coordorigin="3720,-5640" coordsize="1445,158" path="m3720,-5482l5165,-5482,5165,-5640,3720,-5640,3720,-5482e" filled="t" fillcolor="#99CC00" stroked="f">
                <v:path arrowok="t"/>
                <v:fill/>
              </v:shape>
            </v:group>
            <v:group style="position:absolute;left:5160;top:-5640;width:458;height:158" coordorigin="5160,-5640" coordsize="458,158">
              <v:shape style="position:absolute;left:5160;top:-5640;width:458;height:158" coordorigin="5160,-5640" coordsize="458,158" path="m5160,-5482l5618,-5482,5618,-5640,5160,-5640,5160,-5482e" filled="t" fillcolor="#FF0000" stroked="f">
                <v:path arrowok="t"/>
                <v:fill/>
              </v:shape>
            </v:group>
            <v:group style="position:absolute;left:5614;top:-5640;width:1404;height:158" coordorigin="5614,-5640" coordsize="1404,158">
              <v:shape style="position:absolute;left:5614;top:-5640;width:1404;height:158" coordorigin="5614,-5640" coordsize="1404,158" path="m5614,-5482l7018,-5482,7018,-5640,5614,-5640,5614,-5482e" filled="t" fillcolor="#99CC00" stroked="f">
                <v:path arrowok="t"/>
                <v:fill/>
              </v:shape>
            </v:group>
            <v:group style="position:absolute;left:3494;top:-5487;width:1670;height:158" coordorigin="3494,-5487" coordsize="1670,158">
              <v:shape style="position:absolute;left:3494;top:-5487;width:1670;height:158" coordorigin="3494,-5487" coordsize="1670,158" path="m3494,-5328l5165,-5328,5165,-5487,3494,-5487,3494,-5328e" filled="t" fillcolor="#99CC00" stroked="f">
                <v:path arrowok="t"/>
                <v:fill/>
              </v:shape>
            </v:group>
            <v:group style="position:absolute;left:5160;top:-5487;width:458;height:158" coordorigin="5160,-5487" coordsize="458,158">
              <v:shape style="position:absolute;left:5160;top:-5487;width:458;height:158" coordorigin="5160,-5487" coordsize="458,158" path="m5160,-5328l5618,-5328,5618,-5487,5160,-5487,5160,-5328e" filled="t" fillcolor="#FF0000" stroked="f">
                <v:path arrowok="t"/>
                <v:fill/>
              </v:shape>
            </v:group>
            <v:group style="position:absolute;left:5614;top:-5487;width:1404;height:158" coordorigin="5614,-5487" coordsize="1404,158">
              <v:shape style="position:absolute;left:5614;top:-5487;width:1404;height:158" coordorigin="5614,-5487" coordsize="1404,158" path="m5614,-5328l7018,-5328,7018,-5487,5614,-5487,5614,-5328e" filled="t" fillcolor="#99CC00" stroked="f">
                <v:path arrowok="t"/>
                <v:fill/>
              </v:shape>
            </v:group>
            <v:group style="position:absolute;left:3266;top:-5331;width:3977;height:158" coordorigin="3266,-5331" coordsize="3977,158">
              <v:shape style="position:absolute;left:3266;top:-5331;width:3977;height:158" coordorigin="3266,-5331" coordsize="3977,158" path="m3266,-5172l7243,-5172,7243,-5331,3266,-5331,3266,-5172e" filled="t" fillcolor="#99CC00" stroked="f">
                <v:path arrowok="t"/>
                <v:fill/>
              </v:shape>
            </v:group>
            <v:group style="position:absolute;left:3041;top:-5177;width:4202;height:158" coordorigin="3041,-5177" coordsize="4202,158">
              <v:shape style="position:absolute;left:3041;top:-5177;width:4202;height:158" coordorigin="3041,-5177" coordsize="4202,158" path="m3041,-5019l7243,-5019,7243,-5177,3041,-5177,3041,-5019e" filled="t" fillcolor="#99CC00" stroked="f">
                <v:path arrowok="t"/>
                <v:fill/>
              </v:shape>
            </v:group>
            <v:group style="position:absolute;left:2813;top:-5024;width:4430;height:158" coordorigin="2813,-5024" coordsize="4430,158">
              <v:shape style="position:absolute;left:2813;top:-5024;width:4430;height:158" coordorigin="2813,-5024" coordsize="4430,158" path="m2813,-4865l7243,-4865,7243,-5024,2813,-5024,2813,-4865e" filled="t" fillcolor="#99CC00" stroked="f">
                <v:path arrowok="t"/>
                <v:fill/>
              </v:shape>
            </v:group>
            <v:group style="position:absolute;left:2813;top:-4868;width:4697;height:158" coordorigin="2813,-4868" coordsize="4697,158">
              <v:shape style="position:absolute;left:2813;top:-4868;width:4697;height:158" coordorigin="2813,-4868" coordsize="4697,158" path="m2813,-4709l7510,-4709,7510,-4868,2813,-4868,2813,-4709e" filled="t" fillcolor="#99CC00" stroked="f">
                <v:path arrowok="t"/>
                <v:fill/>
              </v:shape>
            </v:group>
            <v:group style="position:absolute;left:2549;top:-4714;width:4961;height:158" coordorigin="2549,-4714" coordsize="4961,158">
              <v:shape style="position:absolute;left:2549;top:-4714;width:4961;height:158" coordorigin="2549,-4714" coordsize="4961,158" path="m2549,-4556l7510,-4556,7510,-4714,2549,-4714,2549,-4556e" filled="t" fillcolor="#99CC00" stroked="f">
                <v:path arrowok="t"/>
                <v:fill/>
              </v:shape>
            </v:group>
            <v:group style="position:absolute;left:2321;top:-4560;width:5417;height:161" coordorigin="2321,-4560" coordsize="5417,161">
              <v:shape style="position:absolute;left:2321;top:-4560;width:5417;height:161" coordorigin="2321,-4560" coordsize="5417,161" path="m2321,-4400l7738,-4400,7738,-4560,2321,-4560,2321,-4400e" filled="t" fillcolor="#99CC00" stroked="f">
                <v:path arrowok="t"/>
                <v:fill/>
              </v:shape>
            </v:group>
            <v:group style="position:absolute;left:2095;top:-4404;width:5642;height:158" coordorigin="2095,-4404" coordsize="5642,158">
              <v:shape style="position:absolute;left:2095;top:-4404;width:5642;height:158" coordorigin="2095,-4404" coordsize="5642,158" path="m2095,-4246l7738,-4246,7738,-4404,2095,-4404,2095,-4246e" filled="t" fillcolor="#99CC00" stroked="f">
                <v:path arrowok="t"/>
                <v:fill/>
              </v:shape>
            </v:group>
            <v:group style="position:absolute;left:2095;top:-4251;width:2803;height:158" coordorigin="2095,-4251" coordsize="2803,158">
              <v:shape style="position:absolute;left:2095;top:-4251;width:2803;height:158" coordorigin="2095,-4251" coordsize="2803,158" path="m2095,-4092l4898,-4092,4898,-4251,2095,-4251,2095,-4092e" filled="t" fillcolor="#99CC00" stroked="f">
                <v:path arrowok="t"/>
                <v:fill/>
              </v:shape>
            </v:group>
            <v:group style="position:absolute;left:5160;top:-4251;width:2578;height:158" coordorigin="5160,-4251" coordsize="2578,158">
              <v:shape style="position:absolute;left:5160;top:-4251;width:2578;height:158" coordorigin="5160,-4251" coordsize="2578,158" path="m5160,-4092l7738,-4092,7738,-4251,5160,-4251,5160,-4092e" filled="t" fillcolor="#99CC00" stroked="f">
                <v:path arrowok="t"/>
                <v:fill/>
              </v:shape>
            </v:group>
            <v:group style="position:absolute;left:2095;top:-4097;width:2350;height:161" coordorigin="2095,-4097" coordsize="2350,161">
              <v:shape style="position:absolute;left:2095;top:-4097;width:2350;height:161" coordorigin="2095,-4097" coordsize="2350,161" path="m2095,-3936l4445,-3936,4445,-4097,2095,-4097,2095,-3936e" filled="t" fillcolor="#99CC00" stroked="f">
                <v:path arrowok="t"/>
                <v:fill/>
              </v:shape>
            </v:group>
            <v:group style="position:absolute;left:5160;top:-4097;width:2578;height:161" coordorigin="5160,-4097" coordsize="2578,161">
              <v:shape style="position:absolute;left:5160;top:-4097;width:2578;height:161" coordorigin="5160,-4097" coordsize="2578,161" path="m5160,-3936l7738,-3936,7738,-4097,5160,-4097,5160,-3936e" filled="t" fillcolor="#99CC00" stroked="f">
                <v:path arrowok="t"/>
                <v:fill/>
              </v:shape>
            </v:group>
            <v:group style="position:absolute;left:2095;top:-3941;width:1896;height:158" coordorigin="2095,-3941" coordsize="1896,158">
              <v:shape style="position:absolute;left:2095;top:-3941;width:1896;height:158" coordorigin="2095,-3941" coordsize="1896,158" path="m2095,-3783l3991,-3783,3991,-3941,2095,-3941,2095,-3783e" filled="t" fillcolor="#99CC00" stroked="f">
                <v:path arrowok="t"/>
                <v:fill/>
              </v:shape>
            </v:group>
            <v:group style="position:absolute;left:5160;top:-3941;width:2803;height:158" coordorigin="5160,-3941" coordsize="2803,158">
              <v:shape style="position:absolute;left:5160;top:-3941;width:2803;height:158" coordorigin="5160,-3941" coordsize="2803,158" path="m5160,-3783l7963,-3783,7963,-3941,5160,-3941,5160,-3783e" filled="t" fillcolor="#99CC00" stroked="f">
                <v:path arrowok="t"/>
                <v:fill/>
              </v:shape>
            </v:group>
            <v:group style="position:absolute;left:2095;top:-3788;width:1630;height:158" coordorigin="2095,-3788" coordsize="1630,158">
              <v:shape style="position:absolute;left:2095;top:-3788;width:1630;height:158" coordorigin="2095,-3788" coordsize="1630,158" path="m2095,-3629l3725,-3629,3725,-3788,2095,-3788,2095,-3629e" filled="t" fillcolor="#99CC00" stroked="f">
                <v:path arrowok="t"/>
                <v:fill/>
              </v:shape>
            </v:group>
            <v:group style="position:absolute;left:4894;top:-3788;width:3070;height:158" coordorigin="4894,-3788" coordsize="3070,158">
              <v:shape style="position:absolute;left:4894;top:-3788;width:3070;height:158" coordorigin="4894,-3788" coordsize="3070,158" path="m4894,-3629l7963,-3629,7963,-3788,4894,-3788,4894,-3629e" filled="t" fillcolor="#99CC00" stroked="f">
                <v:path arrowok="t"/>
                <v:fill/>
              </v:shape>
            </v:group>
            <v:group style="position:absolute;left:2321;top:-3634;width:950;height:161" coordorigin="2321,-3634" coordsize="950,161">
              <v:shape style="position:absolute;left:2321;top:-3634;width:950;height:161" coordorigin="2321,-3634" coordsize="950,161" path="m2321,-3473l3271,-3473,3271,-3634,2321,-3634,2321,-3473e" filled="t" fillcolor="#99CC00" stroked="f">
                <v:path arrowok="t"/>
                <v:fill/>
              </v:shape>
            </v:group>
            <v:group style="position:absolute;left:4894;top:-3634;width:3070;height:161" coordorigin="4894,-3634" coordsize="3070,161">
              <v:shape style="position:absolute;left:4894;top:-3634;width:3070;height:161" coordorigin="4894,-3634" coordsize="3070,161" path="m4894,-3473l7963,-3473,7963,-3634,4894,-3634,4894,-3473e" filled="t" fillcolor="#99CC00" stroked="f">
                <v:path arrowok="t"/>
                <v:fill/>
              </v:shape>
            </v:group>
            <v:group style="position:absolute;left:2549;top:-3478;width:269;height:158" coordorigin="2549,-3478" coordsize="269,158">
              <v:shape style="position:absolute;left:2549;top:-3478;width:269;height:158" coordorigin="2549,-3478" coordsize="269,158" path="m2549,-3320l2818,-3320,2818,-3478,2549,-3478,2549,-3320e" filled="t" fillcolor="#99CC00" stroked="f">
                <v:path arrowok="t"/>
                <v:fill/>
              </v:shape>
            </v:group>
            <v:group style="position:absolute;left:4440;top:-3478;width:3523;height:158" coordorigin="4440,-3478" coordsize="3523,158">
              <v:shape style="position:absolute;left:4440;top:-3478;width:3523;height:158" coordorigin="4440,-3478" coordsize="3523,158" path="m4440,-3320l7963,-3320,7963,-3478,4440,-3478,4440,-3320e" filled="t" fillcolor="#99CC00" stroked="f">
                <v:path arrowok="t"/>
                <v:fill/>
              </v:shape>
            </v:group>
            <v:group style="position:absolute;left:4440;top:-3324;width:3751;height:158" coordorigin="4440,-3324" coordsize="3751,158">
              <v:shape style="position:absolute;left:4440;top:-3324;width:3751;height:158" coordorigin="4440,-3324" coordsize="3751,158" path="m4440,-3166l8191,-3166,8191,-3324,4440,-3324,4440,-3166e" filled="t" fillcolor="#99CC00" stroked="f">
                <v:path arrowok="t"/>
                <v:fill/>
              </v:shape>
            </v:group>
            <v:group style="position:absolute;left:3986;top:-3171;width:1858;height:161" coordorigin="3986,-3171" coordsize="1858,161">
              <v:shape style="position:absolute;left:3986;top:-3171;width:1858;height:161" coordorigin="3986,-3171" coordsize="1858,161" path="m3986,-3010l5844,-3010,5844,-3171,3986,-3171,3986,-3010e" filled="t" fillcolor="#99CC00" stroked="f">
                <v:path arrowok="t"/>
                <v:fill/>
              </v:shape>
            </v:group>
            <v:group style="position:absolute;left:6067;top:-3171;width:2350;height:161" coordorigin="6067,-3171" coordsize="2350,161">
              <v:shape style="position:absolute;left:6067;top:-3171;width:2350;height:161" coordorigin="6067,-3171" coordsize="2350,161" path="m6067,-3010l8417,-3010,8417,-3171,6067,-3171,6067,-3010e" filled="t" fillcolor="#99CC00" stroked="f">
                <v:path arrowok="t"/>
                <v:fill/>
              </v:shape>
            </v:group>
            <v:group style="position:absolute;left:3720;top:-3015;width:1670;height:158" coordorigin="3720,-3015" coordsize="1670,158">
              <v:shape style="position:absolute;left:3720;top:-3015;width:1670;height:158" coordorigin="3720,-3015" coordsize="1670,158" path="m3720,-2856l5390,-2856,5390,-3015,3720,-3015,3720,-2856e" filled="t" fillcolor="#99CC00" stroked="f">
                <v:path arrowok="t"/>
                <v:fill/>
              </v:shape>
            </v:group>
            <v:group style="position:absolute;left:6067;top:-3015;width:2350;height:158" coordorigin="6067,-3015" coordsize="2350,158">
              <v:shape style="position:absolute;left:6067;top:-3015;width:2350;height:158" coordorigin="6067,-3015" coordsize="2350,158" path="m6067,-2856l8417,-2856,8417,-3015,6067,-3015,6067,-2856e" filled="t" fillcolor="#99CC00" stroked="f">
                <v:path arrowok="t"/>
                <v:fill/>
              </v:shape>
            </v:group>
            <v:group style="position:absolute;left:3494;top:-2861;width:1670;height:158" coordorigin="3494,-2861" coordsize="1670,158">
              <v:shape style="position:absolute;left:3494;top:-2861;width:1670;height:158" coordorigin="3494,-2861" coordsize="1670,158" path="m3494,-2703l5165,-2703,5165,-2861,3494,-2861,3494,-2703e" filled="t" fillcolor="#99CC00" stroked="f">
                <v:path arrowok="t"/>
                <v:fill/>
              </v:shape>
            </v:group>
            <v:group style="position:absolute;left:6334;top:-2861;width:2083;height:158" coordorigin="6334,-2861" coordsize="2083,158">
              <v:shape style="position:absolute;left:6334;top:-2861;width:2083;height:158" coordorigin="6334,-2861" coordsize="2083,158" path="m6334,-2703l8417,-2703,8417,-2861,6334,-2861,6334,-2703e" filled="t" fillcolor="#99CC00" stroked="f">
                <v:path arrowok="t"/>
                <v:fill/>
              </v:shape>
            </v:group>
            <v:group style="position:absolute;left:3494;top:-2705;width:1404;height:158" coordorigin="3494,-2705" coordsize="1404,158">
              <v:shape style="position:absolute;left:3494;top:-2705;width:1404;height:158" coordorigin="3494,-2705" coordsize="1404,158" path="m3494,-2547l4898,-2547,4898,-2705,3494,-2705,3494,-2547e" filled="t" fillcolor="#99CC00" stroked="f">
                <v:path arrowok="t"/>
                <v:fill/>
              </v:shape>
            </v:group>
            <v:group style="position:absolute;left:6334;top:-2705;width:2311;height:158" coordorigin="6334,-2705" coordsize="2311,158">
              <v:shape style="position:absolute;left:6334;top:-2705;width:2311;height:158" coordorigin="6334,-2705" coordsize="2311,158" path="m6334,-2547l8645,-2547,8645,-2705,6334,-2705,6334,-2547e" filled="t" fillcolor="#99CC00" stroked="f">
                <v:path arrowok="t"/>
                <v:fill/>
              </v:shape>
            </v:group>
            <v:group style="position:absolute;left:3494;top:-2552;width:722;height:158" coordorigin="3494,-2552" coordsize="722,158">
              <v:shape style="position:absolute;left:3494;top:-2552;width:722;height:158" coordorigin="3494,-2552" coordsize="722,158" path="m3494,-2393l4217,-2393,4217,-2552,3494,-2552,3494,-2393e" filled="t" fillcolor="#99CC00" stroked="f">
                <v:path arrowok="t"/>
                <v:fill/>
              </v:shape>
            </v:group>
            <v:group style="position:absolute;left:6067;top:-2552;width:2578;height:158" coordorigin="6067,-2552" coordsize="2578,158">
              <v:shape style="position:absolute;left:6067;top:-2552;width:2578;height:158" coordorigin="6067,-2552" coordsize="2578,158" path="m6067,-2393l8645,-2393,8645,-2552,6067,-2552,6067,-2393e" filled="t" fillcolor="#99CC00" stroked="f">
                <v:path arrowok="t"/>
                <v:fill/>
              </v:shape>
            </v:group>
            <v:group style="position:absolute;left:6067;top:-2398;width:2578;height:158" coordorigin="6067,-2398" coordsize="2578,158">
              <v:shape style="position:absolute;left:6067;top:-2398;width:2578;height:158" coordorigin="6067,-2398" coordsize="2578,158" path="m6067,-2240l8645,-2240,8645,-2398,6067,-2398,6067,-2240e" filled="t" fillcolor="#99CC00" stroked="f">
                <v:path arrowok="t"/>
                <v:fill/>
              </v:shape>
            </v:group>
            <v:group style="position:absolute;left:5839;top:-2242;width:3031;height:158" coordorigin="5839,-2242" coordsize="3031,158">
              <v:shape style="position:absolute;left:5839;top:-2242;width:3031;height:158" coordorigin="5839,-2242" coordsize="3031,158" path="m5839,-2084l8870,-2084,8870,-2242,5839,-2242,5839,-2084e" filled="t" fillcolor="#99CC00" stroked="f">
                <v:path arrowok="t"/>
                <v:fill/>
              </v:shape>
            </v:group>
            <v:group style="position:absolute;left:5614;top:-2088;width:3257;height:158" coordorigin="5614,-2088" coordsize="3257,158">
              <v:shape style="position:absolute;left:5614;top:-2088;width:3257;height:158" coordorigin="5614,-2088" coordsize="3257,158" path="m5614,-1930l8870,-1930,8870,-2088,5614,-2088,5614,-1930e" filled="t" fillcolor="#99CC00" stroked="f">
                <v:path arrowok="t"/>
                <v:fill/>
              </v:shape>
            </v:group>
            <v:group style="position:absolute;left:5386;top:-1935;width:3485;height:158" coordorigin="5386,-1935" coordsize="3485,158">
              <v:shape style="position:absolute;left:5386;top:-1935;width:3485;height:158" coordorigin="5386,-1935" coordsize="3485,158" path="m5386,-1776l8870,-1776,8870,-1935,5386,-1935,5386,-1776e" filled="t" fillcolor="#99CC00" stroked="f">
                <v:path arrowok="t"/>
                <v:fill/>
              </v:shape>
            </v:group>
            <v:group style="position:absolute;left:5160;top:-1779;width:3938;height:158" coordorigin="5160,-1779" coordsize="3938,158">
              <v:shape style="position:absolute;left:5160;top:-1779;width:3938;height:158" coordorigin="5160,-1779" coordsize="3938,158" path="m5160,-1620l9098,-1620,9098,-1779,5160,-1779,5160,-1620e" filled="t" fillcolor="#99CC00" stroked="f">
                <v:path arrowok="t"/>
                <v:fill/>
              </v:shape>
            </v:group>
            <v:group style="position:absolute;left:4894;top:-1625;width:4205;height:158" coordorigin="4894,-1625" coordsize="4205,158">
              <v:shape style="position:absolute;left:4894;top:-1625;width:4205;height:158" coordorigin="4894,-1625" coordsize="4205,158" path="m4894,-1467l9098,-1467,9098,-1625,4894,-1625,4894,-1467e" filled="t" fillcolor="#99CC00" stroked="f">
                <v:path arrowok="t"/>
                <v:fill/>
              </v:shape>
            </v:group>
            <v:group style="position:absolute;left:4668;top:-1472;width:4430;height:158" coordorigin="4668,-1472" coordsize="4430,158">
              <v:shape style="position:absolute;left:4668;top:-1472;width:4430;height:158" coordorigin="4668,-1472" coordsize="4430,158" path="m4668,-1313l9098,-1313,9098,-1472,4668,-1472,4668,-1313e" filled="t" fillcolor="#99CC00" stroked="f">
                <v:path arrowok="t"/>
                <v:fill/>
              </v:shape>
            </v:group>
            <v:group style="position:absolute;left:4440;top:-1316;width:4884;height:158" coordorigin="4440,-1316" coordsize="4884,158">
              <v:shape style="position:absolute;left:4440;top:-1316;width:4884;height:158" coordorigin="4440,-1316" coordsize="4884,158" path="m4440,-1157l9324,-1157,9324,-1316,4440,-1316,4440,-1157e" filled="t" fillcolor="#99CC00" stroked="f">
                <v:path arrowok="t"/>
                <v:fill/>
              </v:shape>
            </v:group>
            <v:group style="position:absolute;left:4440;top:-1162;width:4884;height:158" coordorigin="4440,-1162" coordsize="4884,158">
              <v:shape style="position:absolute;left:4440;top:-1162;width:4884;height:158" coordorigin="4440,-1162" coordsize="4884,158" path="m4440,-1004l9324,-1004,9324,-1162,4440,-1162,4440,-1004e" filled="t" fillcolor="#99CC00" stroked="f">
                <v:path arrowok="t"/>
                <v:fill/>
              </v:shape>
            </v:group>
            <v:group style="position:absolute;left:4214;top:-1008;width:5110;height:158" coordorigin="4214,-1008" coordsize="5110,158">
              <v:shape style="position:absolute;left:4214;top:-1008;width:5110;height:158" coordorigin="4214,-1008" coordsize="5110,158" path="m4214,-850l9324,-850,9324,-1008,4214,-1008,4214,-850e" filled="t" fillcolor="#99CC00" stroked="f">
                <v:path arrowok="t"/>
                <v:fill/>
              </v:shape>
            </v:group>
            <v:group style="position:absolute;left:4214;top:-852;width:5338;height:158" coordorigin="4214,-852" coordsize="5338,158">
              <v:shape style="position:absolute;left:4214;top:-852;width:5338;height:158" coordorigin="4214,-852" coordsize="5338,158" path="m4214,-694l9552,-694,9552,-852,4214,-852,4214,-694e" filled="t" fillcolor="#99CC00" stroked="f">
                <v:path arrowok="t"/>
                <v:fill/>
              </v:shape>
            </v:group>
            <v:group style="position:absolute;left:3986;top:-699;width:5566;height:158" coordorigin="3986,-699" coordsize="5566,158">
              <v:shape style="position:absolute;left:3986;top:-699;width:5566;height:158" coordorigin="3986,-699" coordsize="5566,158" path="m3986,-540l9552,-540,9552,-699,3986,-699,3986,-540e" filled="t" fillcolor="#99CC00" stroked="f">
                <v:path arrowok="t"/>
                <v:fill/>
              </v:shape>
            </v:group>
            <v:group style="position:absolute;left:3986;top:-545;width:5566;height:158" coordorigin="3986,-545" coordsize="5566,158">
              <v:shape style="position:absolute;left:3986;top:-545;width:5566;height:158" coordorigin="3986,-545" coordsize="5566,158" path="m3986,-387l9552,-387,9552,-545,3986,-545,3986,-387e" filled="t" fillcolor="#99CC00" stroked="f">
                <v:path arrowok="t"/>
                <v:fill/>
              </v:shape>
            </v:group>
            <v:group style="position:absolute;left:2086;top:-6214;width:2;height:6029" coordorigin="2086,-6214" coordsize="2,6029">
              <v:shape style="position:absolute;left:2086;top:-6214;width:2;height:6029" coordorigin="2086,-6214" coordsize="0,6029" path="m2086,-6162l2086,-133e" filled="f" stroked="t" strokeweight=".12pt" strokecolor="#000000">
                <v:path arrowok="t"/>
              </v:shape>
            </v:group>
            <v:group style="position:absolute;left:2094;top:-6214;width:2;height:6029" coordorigin="2094,-6214" coordsize="2,6029">
              <v:shape style="position:absolute;left:2094;top:-6214;width:2;height:6029" coordorigin="2094,-6214" coordsize="0,6029" path="m2094,-6214l2094,-185e" filled="f" stroked="t" strokeweight=".939531pt" strokecolor="#000000">
                <v:path arrowok="t"/>
              </v:shape>
            </v:group>
            <v:group style="position:absolute;left:2311;top:-6214;width:2;height:6029" coordorigin="2311,-6214" coordsize="2,6029">
              <v:shape style="position:absolute;left:2311;top:-6214;width:2;height:6029" coordorigin="2311,-6214" coordsize="0,6029" path="m2311,-6179l2311,-150e" filled="f" stroked="t" strokeweight=".12pt" strokecolor="#000000">
                <v:path arrowok="t"/>
              </v:shape>
            </v:group>
            <v:group style="position:absolute;left:2322;top:-6214;width:2;height:6029" coordorigin="2322,-6214" coordsize="2,6029">
              <v:shape style="position:absolute;left:2322;top:-6214;width:2;height:6029" coordorigin="2322,-6214" coordsize="0,6029" path="m2322,-6214l2322,-185e" filled="f" stroked="t" strokeweight=".939531pt" strokecolor="#000000">
                <v:path arrowok="t"/>
              </v:shape>
            </v:group>
            <v:group style="position:absolute;left:2539;top:-6214;width:2;height:6029" coordorigin="2539,-6214" coordsize="2,6029">
              <v:shape style="position:absolute;left:2539;top:-6214;width:2;height:6029" coordorigin="2539,-6214" coordsize="0,6029" path="m2539,-6179l2539,-150e" filled="f" stroked="t" strokeweight=".12pt" strokecolor="#000000">
                <v:path arrowok="t"/>
              </v:shape>
            </v:group>
            <v:group style="position:absolute;left:2548;top:-6214;width:2;height:6029" coordorigin="2548,-6214" coordsize="2,6029">
              <v:shape style="position:absolute;left:2548;top:-6214;width:2;height:6029" coordorigin="2548,-6214" coordsize="0,6029" path="m2548,-6214l2548,-185e" filled="f" stroked="t" strokeweight=".939531pt" strokecolor="#000000">
                <v:path arrowok="t"/>
              </v:shape>
            </v:group>
            <v:group style="position:absolute;left:2803;top:-6214;width:2;height:6029" coordorigin="2803,-6214" coordsize="2,6029">
              <v:shape style="position:absolute;left:2803;top:-6214;width:2;height:6029" coordorigin="2803,-6214" coordsize="0,6029" path="m2803,-6179l2803,-150e" filled="f" stroked="t" strokeweight=".12pt" strokecolor="#000000">
                <v:path arrowok="t"/>
              </v:shape>
            </v:group>
            <v:group style="position:absolute;left:2814;top:-6214;width:2;height:6029" coordorigin="2814,-6214" coordsize="2,6029">
              <v:shape style="position:absolute;left:2814;top:-6214;width:2;height:6029" coordorigin="2814,-6214" coordsize="0,6029" path="m2814,-6214l2814,-185e" filled="f" stroked="t" strokeweight=".939531pt" strokecolor="#000000">
                <v:path arrowok="t"/>
              </v:shape>
            </v:group>
            <v:group style="position:absolute;left:3031;top:-6214;width:2;height:6029" coordorigin="3031,-6214" coordsize="2,6029">
              <v:shape style="position:absolute;left:3031;top:-6214;width:2;height:6029" coordorigin="3031,-6214" coordsize="0,6029" path="m3031,-6179l3031,-150e" filled="f" stroked="t" strokeweight=".12pt" strokecolor="#000000">
                <v:path arrowok="t"/>
              </v:shape>
            </v:group>
            <v:group style="position:absolute;left:3040;top:-6214;width:2;height:6029" coordorigin="3040,-6214" coordsize="2,6029">
              <v:shape style="position:absolute;left:3040;top:-6214;width:2;height:6029" coordorigin="3040,-6214" coordsize="0,6029" path="m3040,-6214l3040,-185e" filled="f" stroked="t" strokeweight=".939531pt" strokecolor="#000000">
                <v:path arrowok="t"/>
              </v:shape>
            </v:group>
            <v:group style="position:absolute;left:3257;top:-6214;width:2;height:6029" coordorigin="3257,-6214" coordsize="2,6029">
              <v:shape style="position:absolute;left:3257;top:-6214;width:2;height:6029" coordorigin="3257,-6214" coordsize="0,6029" path="m3257,-6179l3257,-150e" filled="f" stroked="t" strokeweight=".12pt" strokecolor="#000000">
                <v:path arrowok="t"/>
              </v:shape>
            </v:group>
            <v:group style="position:absolute;left:3268;top:-6214;width:2;height:6029" coordorigin="3268,-6214" coordsize="2,6029">
              <v:shape style="position:absolute;left:3268;top:-6214;width:2;height:6029" coordorigin="3268,-6214" coordsize="0,6029" path="m3268,-6214l3268,-185e" filled="f" stroked="t" strokeweight=".939531pt" strokecolor="#000000">
                <v:path arrowok="t"/>
              </v:shape>
            </v:group>
            <v:group style="position:absolute;left:3485;top:-6214;width:2;height:6029" coordorigin="3485,-6214" coordsize="2,6029">
              <v:shape style="position:absolute;left:3485;top:-6214;width:2;height:6029" coordorigin="3485,-6214" coordsize="0,6029" path="m3485,-6179l3485,-150e" filled="f" stroked="t" strokeweight=".12pt" strokecolor="#000000">
                <v:path arrowok="t"/>
              </v:shape>
            </v:group>
            <v:group style="position:absolute;left:3493;top:-6214;width:2;height:6029" coordorigin="3493,-6214" coordsize="2,6029">
              <v:shape style="position:absolute;left:3493;top:-6214;width:2;height:6029" coordorigin="3493,-6214" coordsize="0,6029" path="m3493,-6214l3493,-185e" filled="f" stroked="t" strokeweight=".939531pt" strokecolor="#000000">
                <v:path arrowok="t"/>
              </v:shape>
            </v:group>
            <v:group style="position:absolute;left:3710;top:-6214;width:2;height:6029" coordorigin="3710,-6214" coordsize="2,6029">
              <v:shape style="position:absolute;left:3710;top:-6214;width:2;height:6029" coordorigin="3710,-6214" coordsize="0,6029" path="m3710,-6179l3710,-150e" filled="f" stroked="t" strokeweight=".12pt" strokecolor="#000000">
                <v:path arrowok="t"/>
              </v:shape>
            </v:group>
            <v:group style="position:absolute;left:3721;top:-6214;width:2;height:6029" coordorigin="3721,-6214" coordsize="2,6029">
              <v:shape style="position:absolute;left:3721;top:-6214;width:2;height:6029" coordorigin="3721,-6214" coordsize="0,6029" path="m3721,-6214l3721,-185e" filled="f" stroked="t" strokeweight=".939531pt" strokecolor="#000000">
                <v:path arrowok="t"/>
              </v:shape>
            </v:group>
            <v:group style="position:absolute;left:3977;top:-6214;width:2;height:6029" coordorigin="3977,-6214" coordsize="2,6029">
              <v:shape style="position:absolute;left:3977;top:-6214;width:2;height:6029" coordorigin="3977,-6214" coordsize="0,6029" path="m3977,-6179l3977,-150e" filled="f" stroked="t" strokeweight=".12pt" strokecolor="#000000">
                <v:path arrowok="t"/>
              </v:shape>
            </v:group>
            <v:group style="position:absolute;left:3986;top:-6214;width:2;height:6029" coordorigin="3986,-6214" coordsize="2,6029">
              <v:shape style="position:absolute;left:3986;top:-6214;width:2;height:6029" coordorigin="3986,-6214" coordsize="0,6029" path="m3986,-6214l3986,-185e" filled="f" stroked="t" strokeweight="1.059531pt" strokecolor="#000000">
                <v:path arrowok="t"/>
              </v:shape>
            </v:group>
            <v:group style="position:absolute;left:4202;top:-6214;width:2;height:6029" coordorigin="4202,-6214" coordsize="2,6029">
              <v:shape style="position:absolute;left:4202;top:-6214;width:2;height:6029" coordorigin="4202,-6214" coordsize="0,6029" path="m4202,-6179l4202,-150e" filled="f" stroked="t" strokeweight=".12pt" strokecolor="#000000">
                <v:path arrowok="t"/>
              </v:shape>
            </v:group>
            <v:group style="position:absolute;left:4213;top:-6214;width:2;height:6029" coordorigin="4213,-6214" coordsize="2,6029">
              <v:shape style="position:absolute;left:4213;top:-6214;width:2;height:6029" coordorigin="4213,-6214" coordsize="0,6029" path="m4213,-6214l4213,-185e" filled="f" stroked="t" strokeweight=".939531pt" strokecolor="#000000">
                <v:path arrowok="t"/>
              </v:shape>
            </v:group>
            <v:group style="position:absolute;left:4430;top:-6214;width:2;height:6029" coordorigin="4430,-6214" coordsize="2,6029">
              <v:shape style="position:absolute;left:4430;top:-6214;width:2;height:6029" coordorigin="4430,-6214" coordsize="0,6029" path="m4430,-6179l4430,-150e" filled="f" stroked="t" strokeweight=".12pt" strokecolor="#000000">
                <v:path arrowok="t"/>
              </v:shape>
            </v:group>
            <v:group style="position:absolute;left:4441;top:-6214;width:2;height:6029" coordorigin="4441,-6214" coordsize="2,6029">
              <v:shape style="position:absolute;left:4441;top:-6214;width:2;height:6029" coordorigin="4441,-6214" coordsize="0,6029" path="m4441,-6214l4441,-185e" filled="f" stroked="t" strokeweight=".939531pt" strokecolor="#000000">
                <v:path arrowok="t"/>
              </v:shape>
            </v:group>
            <v:group style="position:absolute;left:4658;top:-6214;width:2;height:6029" coordorigin="4658,-6214" coordsize="2,6029">
              <v:shape style="position:absolute;left:4658;top:-6214;width:2;height:6029" coordorigin="4658,-6214" coordsize="0,6029" path="m4658,-6179l4658,-150e" filled="f" stroked="t" strokeweight=".12pt" strokecolor="#000000">
                <v:path arrowok="t"/>
              </v:shape>
            </v:group>
            <v:group style="position:absolute;left:4667;top:-6214;width:2;height:6029" coordorigin="4667,-6214" coordsize="2,6029">
              <v:shape style="position:absolute;left:4667;top:-6214;width:2;height:6029" coordorigin="4667,-6214" coordsize="0,6029" path="m4667,-6214l4667,-185e" filled="f" stroked="t" strokeweight=".939531pt" strokecolor="#000000">
                <v:path arrowok="t"/>
              </v:shape>
            </v:group>
            <v:group style="position:absolute;left:4884;top:-6214;width:2;height:6029" coordorigin="4884,-6214" coordsize="2,6029">
              <v:shape style="position:absolute;left:4884;top:-6214;width:2;height:6029" coordorigin="4884,-6214" coordsize="0,6029" path="m4884,-6179l4884,-150e" filled="f" stroked="t" strokeweight=".12pt" strokecolor="#000000">
                <v:path arrowok="t"/>
              </v:shape>
            </v:group>
            <v:group style="position:absolute;left:4895;top:-6214;width:2;height:6029" coordorigin="4895,-6214" coordsize="2,6029">
              <v:shape style="position:absolute;left:4895;top:-6214;width:2;height:6029" coordorigin="4895,-6214" coordsize="0,6029" path="m4895,-6214l4895,-185e" filled="f" stroked="t" strokeweight=".939531pt" strokecolor="#000000">
                <v:path arrowok="t"/>
              </v:shape>
            </v:group>
            <v:group style="position:absolute;left:5150;top:-6214;width:2;height:6029" coordorigin="5150,-6214" coordsize="2,6029">
              <v:shape style="position:absolute;left:5150;top:-6214;width:2;height:6029" coordorigin="5150,-6214" coordsize="0,6029" path="m5150,-6179l5150,-150e" filled="f" stroked="t" strokeweight=".12pt" strokecolor="#000000">
                <v:path arrowok="t"/>
              </v:shape>
            </v:group>
            <v:group style="position:absolute;left:5159;top:-6214;width:2;height:6029" coordorigin="5159,-6214" coordsize="2,6029">
              <v:shape style="position:absolute;left:5159;top:-6214;width:2;height:6029" coordorigin="5159,-6214" coordsize="0,6029" path="m5159,-6214l5159,-185e" filled="f" stroked="t" strokeweight=".939531pt" strokecolor="#000000">
                <v:path arrowok="t"/>
              </v:shape>
            </v:group>
            <v:group style="position:absolute;left:5376;top:-6214;width:2;height:6029" coordorigin="5376,-6214" coordsize="2,6029">
              <v:shape style="position:absolute;left:5376;top:-6214;width:2;height:6029" coordorigin="5376,-6214" coordsize="0,6029" path="m5376,-6179l5376,-150e" filled="f" stroked="t" strokeweight=".12pt" strokecolor="#000000">
                <v:path arrowok="t"/>
              </v:shape>
            </v:group>
            <v:group style="position:absolute;left:5387;top:-6214;width:2;height:6029" coordorigin="5387,-6214" coordsize="2,6029">
              <v:shape style="position:absolute;left:5387;top:-6214;width:2;height:6029" coordorigin="5387,-6214" coordsize="0,6029" path="m5387,-6214l5387,-185e" filled="f" stroked="t" strokeweight=".939531pt" strokecolor="#000000">
                <v:path arrowok="t"/>
              </v:shape>
            </v:group>
            <v:group style="position:absolute;left:5604;top:-6214;width:2;height:6029" coordorigin="5604,-6214" coordsize="2,6029">
              <v:shape style="position:absolute;left:5604;top:-6214;width:2;height:6029" coordorigin="5604,-6214" coordsize="0,6029" path="m5604,-6179l5604,-150e" filled="f" stroked="t" strokeweight=".12pt" strokecolor="#000000">
                <v:path arrowok="t"/>
              </v:shape>
            </v:group>
            <v:group style="position:absolute;left:5612;top:-6214;width:2;height:6029" coordorigin="5612,-6214" coordsize="2,6029">
              <v:shape style="position:absolute;left:5612;top:-6214;width:2;height:6029" coordorigin="5612,-6214" coordsize="0,6029" path="m5612,-6214l5612,-185e" filled="f" stroked="t" strokeweight=".939531pt" strokecolor="#000000">
                <v:path arrowok="t"/>
              </v:shape>
            </v:group>
            <v:group style="position:absolute;left:5830;top:-6214;width:2;height:6029" coordorigin="5830,-6214" coordsize="2,6029">
              <v:shape style="position:absolute;left:5830;top:-6214;width:2;height:6029" coordorigin="5830,-6214" coordsize="0,6029" path="m5830,-6179l5830,-150e" filled="f" stroked="t" strokeweight=".12pt" strokecolor="#000000">
                <v:path arrowok="t"/>
              </v:shape>
            </v:group>
            <v:group style="position:absolute;left:5840;top:-6214;width:2;height:6029" coordorigin="5840,-6214" coordsize="2,6029">
              <v:shape style="position:absolute;left:5840;top:-6214;width:2;height:6029" coordorigin="5840,-6214" coordsize="0,6029" path="m5840,-6214l5840,-185e" filled="f" stroked="t" strokeweight=".939531pt" strokecolor="#000000">
                <v:path arrowok="t"/>
              </v:shape>
            </v:group>
            <v:group style="position:absolute;left:6058;top:-6214;width:2;height:6029" coordorigin="6058,-6214" coordsize="2,6029">
              <v:shape style="position:absolute;left:6058;top:-6214;width:2;height:6029" coordorigin="6058,-6214" coordsize="0,6029" path="m6058,-6179l6058,-150e" filled="f" stroked="t" strokeweight=".12pt" strokecolor="#000000">
                <v:path arrowok="t"/>
              </v:shape>
            </v:group>
            <v:group style="position:absolute;left:6066;top:-6214;width:2;height:6029" coordorigin="6066,-6214" coordsize="2,6029">
              <v:shape style="position:absolute;left:6066;top:-6214;width:2;height:6029" coordorigin="6066,-6214" coordsize="0,6029" path="m6066,-6214l6066,-185e" filled="f" stroked="t" strokeweight=".939531pt" strokecolor="#000000">
                <v:path arrowok="t"/>
              </v:shape>
            </v:group>
            <v:group style="position:absolute;left:6322;top:-6214;width:2;height:6029" coordorigin="6322,-6214" coordsize="2,6029">
              <v:shape style="position:absolute;left:6322;top:-6214;width:2;height:6029" coordorigin="6322,-6214" coordsize="0,6029" path="m6322,-6179l6322,-150e" filled="f" stroked="t" strokeweight=".12pt" strokecolor="#000000">
                <v:path arrowok="t"/>
              </v:shape>
            </v:group>
            <v:group style="position:absolute;left:6332;top:-6214;width:2;height:6029" coordorigin="6332,-6214" coordsize="2,6029">
              <v:shape style="position:absolute;left:6332;top:-6214;width:2;height:6029" coordorigin="6332,-6214" coordsize="0,6029" path="m6332,-6214l6332,-185e" filled="f" stroked="t" strokeweight=".939531pt" strokecolor="#000000">
                <v:path arrowok="t"/>
              </v:shape>
            </v:group>
            <v:group style="position:absolute;left:6550;top:-6214;width:2;height:6029" coordorigin="6550,-6214" coordsize="2,6029">
              <v:shape style="position:absolute;left:6550;top:-6214;width:2;height:6029" coordorigin="6550,-6214" coordsize="0,6029" path="m6550,-6179l6550,-150e" filled="f" stroked="t" strokeweight=".12pt" strokecolor="#000000">
                <v:path arrowok="t"/>
              </v:shape>
            </v:group>
            <v:group style="position:absolute;left:6559;top:-6214;width:2;height:6029" coordorigin="6559,-6214" coordsize="2,6029">
              <v:shape style="position:absolute;left:6559;top:-6214;width:2;height:6029" coordorigin="6559,-6214" coordsize="0,6029" path="m6559,-6214l6559,-185e" filled="f" stroked="t" strokeweight="1.059531pt" strokecolor="#000000">
                <v:path arrowok="t"/>
              </v:shape>
            </v:group>
            <v:group style="position:absolute;left:6778;top:-6214;width:2;height:6029" coordorigin="6778,-6214" coordsize="2,6029">
              <v:shape style="position:absolute;left:6778;top:-6214;width:2;height:6029" coordorigin="6778,-6214" coordsize="0,6029" path="m6778,-6179l6778,-150e" filled="f" stroked="t" strokeweight=".12pt" strokecolor="#000000">
                <v:path arrowok="t"/>
              </v:shape>
            </v:group>
            <v:group style="position:absolute;left:6786;top:-6214;width:2;height:6029" coordorigin="6786,-6214" coordsize="2,6029">
              <v:shape style="position:absolute;left:6786;top:-6214;width:2;height:6029" coordorigin="6786,-6214" coordsize="0,6029" path="m6786,-6214l6786,-185e" filled="f" stroked="t" strokeweight=".939531pt" strokecolor="#000000">
                <v:path arrowok="t"/>
              </v:shape>
            </v:group>
            <v:group style="position:absolute;left:7003;top:-6214;width:2;height:6029" coordorigin="7003,-6214" coordsize="2,6029">
              <v:shape style="position:absolute;left:7003;top:-6214;width:2;height:6029" coordorigin="7003,-6214" coordsize="0,6029" path="m7003,-6179l7003,-150e" filled="f" stroked="t" strokeweight=".12pt" strokecolor="#000000">
                <v:path arrowok="t"/>
              </v:shape>
            </v:group>
            <v:group style="position:absolute;left:7014;top:-6214;width:2;height:6029" coordorigin="7014,-6214" coordsize="2,6029">
              <v:shape style="position:absolute;left:7014;top:-6214;width:2;height:6029" coordorigin="7014,-6214" coordsize="0,6029" path="m7014,-6214l7014,-185e" filled="f" stroked="t" strokeweight=".939531pt" strokecolor="#000000">
                <v:path arrowok="t"/>
              </v:shape>
            </v:group>
            <v:group style="position:absolute;left:7231;top:-6214;width:2;height:6029" coordorigin="7231,-6214" coordsize="2,6029">
              <v:shape style="position:absolute;left:7231;top:-6214;width:2;height:6029" coordorigin="7231,-6214" coordsize="0,6029" path="m7231,-6179l7231,-150e" filled="f" stroked="t" strokeweight=".12pt" strokecolor="#000000">
                <v:path arrowok="t"/>
              </v:shape>
            </v:group>
            <v:group style="position:absolute;left:7240;top:-6214;width:2;height:6029" coordorigin="7240,-6214" coordsize="2,6029">
              <v:shape style="position:absolute;left:7240;top:-6214;width:2;height:6029" coordorigin="7240,-6214" coordsize="0,6029" path="m7240,-6214l7240,-185e" filled="f" stroked="t" strokeweight=".939531pt" strokecolor="#000000">
                <v:path arrowok="t"/>
              </v:shape>
            </v:group>
            <v:group style="position:absolute;left:7495;top:-6214;width:2;height:6029" coordorigin="7495,-6214" coordsize="2,6029">
              <v:shape style="position:absolute;left:7495;top:-6214;width:2;height:6029" coordorigin="7495,-6214" coordsize="0,6029" path="m7495,-6179l7495,-150e" filled="f" stroked="t" strokeweight=".12pt" strokecolor="#000000">
                <v:path arrowok="t"/>
              </v:shape>
            </v:group>
            <v:group style="position:absolute;left:7506;top:-6214;width:2;height:6029" coordorigin="7506,-6214" coordsize="2,6029">
              <v:shape style="position:absolute;left:7506;top:-6214;width:2;height:6029" coordorigin="7506,-6214" coordsize="0,6029" path="m7506,-6214l7506,-185e" filled="f" stroked="t" strokeweight=".939531pt" strokecolor="#000000">
                <v:path arrowok="t"/>
              </v:shape>
            </v:group>
            <v:group style="position:absolute;left:7723;top:-6214;width:2;height:6029" coordorigin="7723,-6214" coordsize="2,6029">
              <v:shape style="position:absolute;left:7723;top:-6214;width:2;height:6029" coordorigin="7723,-6214" coordsize="0,6029" path="m7723,-6179l7723,-150e" filled="f" stroked="t" strokeweight=".12pt" strokecolor="#000000">
                <v:path arrowok="t"/>
              </v:shape>
            </v:group>
            <v:group style="position:absolute;left:7732;top:-6214;width:2;height:6029" coordorigin="7732,-6214" coordsize="2,6029">
              <v:shape style="position:absolute;left:7732;top:-6214;width:2;height:6029" coordorigin="7732,-6214" coordsize="0,6029" path="m7732,-6214l7732,-185e" filled="f" stroked="t" strokeweight=".939531pt" strokecolor="#000000">
                <v:path arrowok="t"/>
              </v:shape>
            </v:group>
            <v:group style="position:absolute;left:7949;top:-6214;width:2;height:6029" coordorigin="7949,-6214" coordsize="2,6029">
              <v:shape style="position:absolute;left:7949;top:-6214;width:2;height:6029" coordorigin="7949,-6214" coordsize="0,6029" path="m7949,-6179l7949,-150e" filled="f" stroked="t" strokeweight=".12pt" strokecolor="#000000">
                <v:path arrowok="t"/>
              </v:shape>
            </v:group>
            <v:group style="position:absolute;left:7960;top:-6214;width:2;height:6029" coordorigin="7960,-6214" coordsize="2,6029">
              <v:shape style="position:absolute;left:7960;top:-6214;width:2;height:6029" coordorigin="7960,-6214" coordsize="0,6029" path="m7960,-6214l7960,-185e" filled="f" stroked="t" strokeweight=".939531pt" strokecolor="#000000">
                <v:path arrowok="t"/>
              </v:shape>
            </v:group>
            <v:group style="position:absolute;left:8177;top:-6214;width:2;height:6029" coordorigin="8177,-6214" coordsize="2,6029">
              <v:shape style="position:absolute;left:8177;top:-6214;width:2;height:6029" coordorigin="8177,-6214" coordsize="0,6029" path="m8177,-6179l8177,-150e" filled="f" stroked="t" strokeweight=".12pt" strokecolor="#000000">
                <v:path arrowok="t"/>
              </v:shape>
            </v:group>
            <v:group style="position:absolute;left:8185;top:-6214;width:2;height:6029" coordorigin="8185,-6214" coordsize="2,6029">
              <v:shape style="position:absolute;left:8185;top:-6214;width:2;height:6029" coordorigin="8185,-6214" coordsize="0,6029" path="m8185,-6214l8185,-185e" filled="f" stroked="t" strokeweight=".939531pt" strokecolor="#000000">
                <v:path arrowok="t"/>
              </v:shape>
            </v:group>
            <v:group style="position:absolute;left:8402;top:-6214;width:2;height:6029" coordorigin="8402,-6214" coordsize="2,6029">
              <v:shape style="position:absolute;left:8402;top:-6214;width:2;height:6029" coordorigin="8402,-6214" coordsize="0,6029" path="m8402,-6179l8402,-150e" filled="f" stroked="t" strokeweight=".12pt" strokecolor="#000000">
                <v:path arrowok="t"/>
              </v:shape>
            </v:group>
            <v:group style="position:absolute;left:8413;top:-6214;width:2;height:6029" coordorigin="8413,-6214" coordsize="2,6029">
              <v:shape style="position:absolute;left:8413;top:-6214;width:2;height:6029" coordorigin="8413,-6214" coordsize="0,6029" path="m8413,-6214l8413,-185e" filled="f" stroked="t" strokeweight=".939531pt" strokecolor="#000000">
                <v:path arrowok="t"/>
              </v:shape>
            </v:group>
            <v:group style="position:absolute;left:8630;top:-6214;width:2;height:6029" coordorigin="8630,-6214" coordsize="2,6029">
              <v:shape style="position:absolute;left:8630;top:-6214;width:2;height:6029" coordorigin="8630,-6214" coordsize="0,6029" path="m8630,-6179l8630,-150e" filled="f" stroked="t" strokeweight=".12pt" strokecolor="#000000">
                <v:path arrowok="t"/>
              </v:shape>
            </v:group>
            <v:group style="position:absolute;left:8640;top:-6214;width:2;height:6029" coordorigin="8640,-6214" coordsize="2,6029">
              <v:shape style="position:absolute;left:8640;top:-6214;width:2;height:6029" coordorigin="8640,-6214" coordsize="0,6029" path="m8640,-6214l8640,-185e" filled="f" stroked="t" strokeweight="1.059531pt" strokecolor="#000000">
                <v:path arrowok="t"/>
              </v:shape>
            </v:group>
            <v:group style="position:absolute;left:8856;top:-6214;width:2;height:6029" coordorigin="8856,-6214" coordsize="2,6029">
              <v:shape style="position:absolute;left:8856;top:-6214;width:2;height:6029" coordorigin="8856,-6214" coordsize="0,6029" path="m8856,-6179l8856,-150e" filled="f" stroked="t" strokeweight=".12pt" strokecolor="#000000">
                <v:path arrowok="t"/>
              </v:shape>
            </v:group>
            <v:group style="position:absolute;left:8867;top:-6214;width:2;height:6029" coordorigin="8867,-6214" coordsize="2,6029">
              <v:shape style="position:absolute;left:8867;top:-6214;width:2;height:6029" coordorigin="8867,-6214" coordsize="0,6029" path="m8867,-6214l8867,-185e" filled="f" stroked="t" strokeweight=".939531pt" strokecolor="#000000">
                <v:path arrowok="t"/>
              </v:shape>
            </v:group>
            <v:group style="position:absolute;left:9084;top:-6214;width:2;height:6029" coordorigin="9084,-6214" coordsize="2,6029">
              <v:shape style="position:absolute;left:9084;top:-6214;width:2;height:6029" coordorigin="9084,-6214" coordsize="0,6029" path="m9084,-6179l9084,-150e" filled="f" stroked="t" strokeweight=".12pt" strokecolor="#000000">
                <v:path arrowok="t"/>
              </v:shape>
            </v:group>
            <v:group style="position:absolute;left:9094;top:-6214;width:2;height:6029" coordorigin="9094,-6214" coordsize="2,6029">
              <v:shape style="position:absolute;left:9094;top:-6214;width:2;height:6029" coordorigin="9094,-6214" coordsize="0,6029" path="m9094,-6214l9094,-185e" filled="f" stroked="t" strokeweight="1.059531pt" strokecolor="#000000">
                <v:path arrowok="t"/>
              </v:shape>
            </v:group>
            <v:group style="position:absolute;left:9310;top:-6214;width:2;height:6029" coordorigin="9310,-6214" coordsize="2,6029">
              <v:shape style="position:absolute;left:9310;top:-6214;width:2;height:6029" coordorigin="9310,-6214" coordsize="0,6029" path="m9310,-6179l9310,-150e" filled="f" stroked="t" strokeweight=".12pt" strokecolor="#000000">
                <v:path arrowok="t"/>
              </v:shape>
            </v:group>
            <v:group style="position:absolute;left:9320;top:-6214;width:2;height:6029" coordorigin="9320,-6214" coordsize="2,6029">
              <v:shape style="position:absolute;left:9320;top:-6214;width:2;height:6029" coordorigin="9320,-6214" coordsize="0,6029" path="m9320,-6214l9320,-185e" filled="f" stroked="t" strokeweight=".939531pt" strokecolor="#000000">
                <v:path arrowok="t"/>
              </v:shape>
            </v:group>
            <v:group style="position:absolute;left:9538;top:-6214;width:2;height:6029" coordorigin="9538,-6214" coordsize="2,6029">
              <v:shape style="position:absolute;left:9538;top:-6214;width:2;height:6029" coordorigin="9538,-6214" coordsize="0,6029" path="m9538,-6179l9538,-150e" filled="f" stroked="t" strokeweight=".12pt" strokecolor="#000000">
                <v:path arrowok="t"/>
              </v:shape>
            </v:group>
            <v:group style="position:absolute;left:9548;top:-6214;width:2;height:6029" coordorigin="9548,-6214" coordsize="2,6029">
              <v:shape style="position:absolute;left:9548;top:-6214;width:2;height:6029" coordorigin="9548,-6214" coordsize="0,6029" path="m9548,-6214l9548,-185e" filled="f" stroked="t" strokeweight=".939531pt" strokecolor="#000000">
                <v:path arrowok="t"/>
              </v:shape>
            </v:group>
            <v:group style="position:absolute;left:9804;top:-6214;width:2;height:6029" coordorigin="9804,-6214" coordsize="2,6029">
              <v:shape style="position:absolute;left:9804;top:-6214;width:2;height:6029" coordorigin="9804,-6214" coordsize="0,6029" path="m9804,-6179l9804,-150e" filled="f" stroked="t" strokeweight=".12pt" strokecolor="#000000">
                <v:path arrowok="t"/>
              </v:shape>
            </v:group>
            <v:group style="position:absolute;left:9812;top:-6214;width:2;height:6029" coordorigin="9812,-6214" coordsize="2,6029">
              <v:shape style="position:absolute;left:9812;top:-6214;width:2;height:6029" coordorigin="9812,-6214" coordsize="0,6029" path="m9812,-6214l9812,-185e" filled="f" stroked="t" strokeweight=".939531pt" strokecolor="#000000">
                <v:path arrowok="t"/>
              </v:shape>
            </v:group>
            <v:group style="position:absolute;left:2102;top:-6113;width:7718;height:2" coordorigin="2102,-6113" coordsize="7718,2">
              <v:shape style="position:absolute;left:2102;top:-6113;width:7718;height:2" coordorigin="2102,-6113" coordsize="7718,0" path="m2102,-6113l9821,-6113e" filled="f" stroked="t" strokeweight=".12pt" strokecolor="#000000">
                <v:path arrowok="t"/>
              </v:shape>
            </v:group>
            <v:group style="position:absolute;left:2102;top:-6104;width:7718;height:2" coordorigin="2102,-6104" coordsize="7718,2">
              <v:shape style="position:absolute;left:2102;top:-6104;width:7718;height:2" coordorigin="2102,-6104" coordsize="7718,0" path="m2102,-6104l9821,-6104e" filled="f" stroked="t" strokeweight="1.059531pt" strokecolor="#000000">
                <v:path arrowok="t"/>
              </v:shape>
            </v:group>
            <v:group style="position:absolute;left:2102;top:-5960;width:7718;height:2" coordorigin="2102,-5960" coordsize="7718,2">
              <v:shape style="position:absolute;left:2102;top:-5960;width:7718;height:2" coordorigin="2102,-5960" coordsize="7718,0" path="m2102,-5960l9821,-5960e" filled="f" stroked="t" strokeweight=".12pt" strokecolor="#000000">
                <v:path arrowok="t"/>
              </v:shape>
            </v:group>
            <v:group style="position:absolute;left:2102;top:-5949;width:7718;height:2" coordorigin="2102,-5949" coordsize="7718,2">
              <v:shape style="position:absolute;left:2102;top:-5949;width:7718;height:2" coordorigin="2102,-5949" coordsize="7718,0" path="m2102,-5949l9821,-5949e" filled="f" stroked="t" strokeweight=".939531pt" strokecolor="#000000">
                <v:path arrowok="t"/>
              </v:shape>
            </v:group>
            <v:group style="position:absolute;left:2102;top:-5804;width:7718;height:2" coordorigin="2102,-5804" coordsize="7718,2">
              <v:shape style="position:absolute;left:2102;top:-5804;width:7718;height:2" coordorigin="2102,-5804" coordsize="7718,0" path="m2102,-5804l9821,-5804e" filled="f" stroked="t" strokeweight=".12pt" strokecolor="#000000">
                <v:path arrowok="t"/>
              </v:shape>
            </v:group>
            <v:group style="position:absolute;left:2102;top:-5795;width:7718;height:2" coordorigin="2102,-5795" coordsize="7718,2">
              <v:shape style="position:absolute;left:2102;top:-5795;width:7718;height:2" coordorigin="2102,-5795" coordsize="7718,0" path="m2102,-5795l9821,-5795e" filled="f" stroked="t" strokeweight=".939531pt" strokecolor="#000000">
                <v:path arrowok="t"/>
              </v:shape>
            </v:group>
            <v:group style="position:absolute;left:2102;top:-5650;width:7718;height:2" coordorigin="2102,-5650" coordsize="7718,2">
              <v:shape style="position:absolute;left:2102;top:-5650;width:7718;height:2" coordorigin="2102,-5650" coordsize="7718,0" path="m2102,-5650l9821,-5650e" filled="f" stroked="t" strokeweight=".12pt" strokecolor="#000000">
                <v:path arrowok="t"/>
              </v:shape>
            </v:group>
            <v:group style="position:absolute;left:2102;top:-5640;width:7718;height:2" coordorigin="2102,-5640" coordsize="7718,2">
              <v:shape style="position:absolute;left:2102;top:-5640;width:7718;height:2" coordorigin="2102,-5640" coordsize="7718,0" path="m2102,-5640l9821,-5640e" filled="f" stroked="t" strokeweight="1.059531pt" strokecolor="#000000">
                <v:path arrowok="t"/>
              </v:shape>
            </v:group>
            <v:group style="position:absolute;left:2102;top:-5496;width:7718;height:2" coordorigin="2102,-5496" coordsize="7718,2">
              <v:shape style="position:absolute;left:2102;top:-5496;width:7718;height:2" coordorigin="2102,-5496" coordsize="7718,0" path="m2102,-5496l9821,-5496e" filled="f" stroked="t" strokeweight=".12pt" strokecolor="#000000">
                <v:path arrowok="t"/>
              </v:shape>
            </v:group>
            <v:group style="position:absolute;left:2102;top:-5486;width:7718;height:2" coordorigin="2102,-5486" coordsize="7718,2">
              <v:shape style="position:absolute;left:2102;top:-5486;width:7718;height:2" coordorigin="2102,-5486" coordsize="7718,0" path="m2102,-5486l9821,-5486e" filled="f" stroked="t" strokeweight=".939531pt" strokecolor="#000000">
                <v:path arrowok="t"/>
              </v:shape>
            </v:group>
            <v:group style="position:absolute;left:2102;top:-5340;width:7718;height:2" coordorigin="2102,-5340" coordsize="7718,2">
              <v:shape style="position:absolute;left:2102;top:-5340;width:7718;height:2" coordorigin="2102,-5340" coordsize="7718,0" path="m2102,-5340l9821,-5340e" filled="f" stroked="t" strokeweight=".12pt" strokecolor="#000000">
                <v:path arrowok="t"/>
              </v:shape>
            </v:group>
            <v:group style="position:absolute;left:2102;top:-5332;width:7718;height:2" coordorigin="2102,-5332" coordsize="7718,2">
              <v:shape style="position:absolute;left:2102;top:-5332;width:7718;height:2" coordorigin="2102,-5332" coordsize="7718,0" path="m2102,-5332l9821,-5332e" filled="f" stroked="t" strokeweight=".939531pt" strokecolor="#000000">
                <v:path arrowok="t"/>
              </v:shape>
            </v:group>
            <v:group style="position:absolute;left:2102;top:-5187;width:7718;height:2" coordorigin="2102,-5187" coordsize="7718,2">
              <v:shape style="position:absolute;left:2102;top:-5187;width:7718;height:2" coordorigin="2102,-5187" coordsize="7718,0" path="m2102,-5187l9821,-5187e" filled="f" stroked="t" strokeweight=".12pt" strokecolor="#000000">
                <v:path arrowok="t"/>
              </v:shape>
            </v:group>
            <v:group style="position:absolute;left:2102;top:-5177;width:7718;height:2" coordorigin="2102,-5177" coordsize="7718,2">
              <v:shape style="position:absolute;left:2102;top:-5177;width:7718;height:2" coordorigin="2102,-5177" coordsize="7718,0" path="m2102,-5177l9821,-5177e" filled="f" stroked="t" strokeweight="1.059531pt" strokecolor="#000000">
                <v:path arrowok="t"/>
              </v:shape>
            </v:group>
            <v:group style="position:absolute;left:2102;top:-5033;width:7718;height:2" coordorigin="2102,-5033" coordsize="7718,2">
              <v:shape style="position:absolute;left:2102;top:-5033;width:7718;height:2" coordorigin="2102,-5033" coordsize="7718,0" path="m2102,-5033l9821,-5033e" filled="f" stroked="t" strokeweight=".12pt" strokecolor="#000000">
                <v:path arrowok="t"/>
              </v:shape>
            </v:group>
            <v:group style="position:absolute;left:2102;top:-5022;width:7718;height:2" coordorigin="2102,-5022" coordsize="7718,2">
              <v:shape style="position:absolute;left:2102;top:-5022;width:7718;height:2" coordorigin="2102,-5022" coordsize="7718,0" path="m2102,-5022l9821,-5022e" filled="f" stroked="t" strokeweight=".939531pt" strokecolor="#000000">
                <v:path arrowok="t"/>
              </v:shape>
            </v:group>
            <v:group style="position:absolute;left:2102;top:-4877;width:7718;height:2" coordorigin="2102,-4877" coordsize="7718,2">
              <v:shape style="position:absolute;left:2102;top:-4877;width:7718;height:2" coordorigin="2102,-4877" coordsize="7718,0" path="m2102,-4877l9821,-4877e" filled="f" stroked="t" strokeweight=".12pt" strokecolor="#000000">
                <v:path arrowok="t"/>
              </v:shape>
            </v:group>
            <v:group style="position:absolute;left:2102;top:-4869;width:7718;height:2" coordorigin="2102,-4869" coordsize="7718,2">
              <v:shape style="position:absolute;left:2102;top:-4869;width:7718;height:2" coordorigin="2102,-4869" coordsize="7718,0" path="m2102,-4869l9821,-4869e" filled="f" stroked="t" strokeweight=".939531pt" strokecolor="#000000">
                <v:path arrowok="t"/>
              </v:shape>
            </v:group>
            <v:group style="position:absolute;left:2102;top:-4724;width:7718;height:2" coordorigin="2102,-4724" coordsize="7718,2">
              <v:shape style="position:absolute;left:2102;top:-4724;width:7718;height:2" coordorigin="2102,-4724" coordsize="7718,0" path="m2102,-4724l9821,-4724e" filled="f" stroked="t" strokeweight=".12pt" strokecolor="#000000">
                <v:path arrowok="t"/>
              </v:shape>
            </v:group>
            <v:group style="position:absolute;left:2102;top:-4714;width:7718;height:2" coordorigin="2102,-4714" coordsize="7718,2">
              <v:shape style="position:absolute;left:2102;top:-4714;width:7718;height:2" coordorigin="2102,-4714" coordsize="7718,0" path="m2102,-4714l9821,-4714e" filled="f" stroked="t" strokeweight="1.059531pt" strokecolor="#000000">
                <v:path arrowok="t"/>
              </v:shape>
            </v:group>
            <v:group style="position:absolute;left:2102;top:-4570;width:7718;height:2" coordorigin="2102,-4570" coordsize="7718,2">
              <v:shape style="position:absolute;left:2102;top:-4570;width:7718;height:2" coordorigin="2102,-4570" coordsize="7718,0" path="m2102,-4570l9821,-4570e" filled="f" stroked="t" strokeweight=".12pt" strokecolor="#000000">
                <v:path arrowok="t"/>
              </v:shape>
            </v:group>
            <v:group style="position:absolute;left:2102;top:-4559;width:7718;height:2" coordorigin="2102,-4559" coordsize="7718,2">
              <v:shape style="position:absolute;left:2102;top:-4559;width:7718;height:2" coordorigin="2102,-4559" coordsize="7718,0" path="m2102,-4559l9821,-4559e" filled="f" stroked="t" strokeweight=".939531pt" strokecolor="#000000">
                <v:path arrowok="t"/>
              </v:shape>
            </v:group>
            <v:group style="position:absolute;left:2102;top:-4414;width:7718;height:2" coordorigin="2102,-4414" coordsize="7718,2">
              <v:shape style="position:absolute;left:2102;top:-4414;width:7718;height:2" coordorigin="2102,-4414" coordsize="7718,0" path="m2102,-4414l9821,-4414e" filled="f" stroked="t" strokeweight=".12pt" strokecolor="#000000">
                <v:path arrowok="t"/>
              </v:shape>
            </v:group>
            <v:group style="position:absolute;left:2102;top:-4406;width:7718;height:2" coordorigin="2102,-4406" coordsize="7718,2">
              <v:shape style="position:absolute;left:2102;top:-4406;width:7718;height:2" coordorigin="2102,-4406" coordsize="7718,0" path="m2102,-4406l9821,-4406e" filled="f" stroked="t" strokeweight=".939531pt" strokecolor="#000000">
                <v:path arrowok="t"/>
              </v:shape>
            </v:group>
            <v:group style="position:absolute;left:2102;top:-4260;width:7718;height:2" coordorigin="2102,-4260" coordsize="7718,2">
              <v:shape style="position:absolute;left:2102;top:-4260;width:7718;height:2" coordorigin="2102,-4260" coordsize="7718,0" path="m2102,-4260l9821,-4260e" filled="f" stroked="t" strokeweight=".12pt" strokecolor="#000000">
                <v:path arrowok="t"/>
              </v:shape>
            </v:group>
            <v:group style="position:absolute;left:2102;top:-4250;width:7718;height:2" coordorigin="2102,-4250" coordsize="7718,2">
              <v:shape style="position:absolute;left:2102;top:-4250;width:7718;height:2" coordorigin="2102,-4250" coordsize="7718,0" path="m2102,-4250l9821,-4250e" filled="f" stroked="t" strokeweight=".939531pt" strokecolor="#000000">
                <v:path arrowok="t"/>
              </v:shape>
            </v:group>
            <v:group style="position:absolute;left:2102;top:-4107;width:7718;height:2" coordorigin="2102,-4107" coordsize="7718,2">
              <v:shape style="position:absolute;left:2102;top:-4107;width:7718;height:2" coordorigin="2102,-4107" coordsize="7718,0" path="m2102,-4107l9821,-4107e" filled="f" stroked="t" strokeweight=".12pt" strokecolor="#000000">
                <v:path arrowok="t"/>
              </v:shape>
            </v:group>
            <v:group style="position:absolute;left:2102;top:-4096;width:7718;height:2" coordorigin="2102,-4096" coordsize="7718,2">
              <v:shape style="position:absolute;left:2102;top:-4096;width:7718;height:2" coordorigin="2102,-4096" coordsize="7718,0" path="m2102,-4096l9821,-4096e" filled="f" stroked="t" strokeweight=".939531pt" strokecolor="#000000">
                <v:path arrowok="t"/>
              </v:shape>
            </v:group>
            <v:group style="position:absolute;left:2102;top:-3951;width:7718;height:2" coordorigin="2102,-3951" coordsize="7718,2">
              <v:shape style="position:absolute;left:2102;top:-3951;width:7718;height:2" coordorigin="2102,-3951" coordsize="7718,0" path="m2102,-3951l9821,-3951e" filled="f" stroked="t" strokeweight=".12pt" strokecolor="#000000">
                <v:path arrowok="t"/>
              </v:shape>
            </v:group>
            <v:group style="position:absolute;left:2102;top:-3942;width:7718;height:2" coordorigin="2102,-3942" coordsize="7718,2">
              <v:shape style="position:absolute;left:2102;top:-3942;width:7718;height:2" coordorigin="2102,-3942" coordsize="7718,0" path="m2102,-3942l9821,-3942e" filled="f" stroked="t" strokeweight=".939531pt" strokecolor="#000000">
                <v:path arrowok="t"/>
              </v:shape>
            </v:group>
            <v:group style="position:absolute;left:2102;top:-3797;width:7718;height:2" coordorigin="2102,-3797" coordsize="7718,2">
              <v:shape style="position:absolute;left:2102;top:-3797;width:7718;height:2" coordorigin="2102,-3797" coordsize="7718,0" path="m2102,-3797l9821,-3797e" filled="f" stroked="t" strokeweight=".12pt" strokecolor="#000000">
                <v:path arrowok="t"/>
              </v:shape>
            </v:group>
            <v:group style="position:absolute;left:2102;top:-3786;width:7718;height:2" coordorigin="2102,-3786" coordsize="7718,2">
              <v:shape style="position:absolute;left:2102;top:-3786;width:7718;height:2" coordorigin="2102,-3786" coordsize="7718,0" path="m2102,-3786l9821,-3786e" filled="f" stroked="t" strokeweight=".939531pt" strokecolor="#000000">
                <v:path arrowok="t"/>
              </v:shape>
            </v:group>
            <v:group style="position:absolute;left:2102;top:-3644;width:7718;height:2" coordorigin="2102,-3644" coordsize="7718,2">
              <v:shape style="position:absolute;left:2102;top:-3644;width:7718;height:2" coordorigin="2102,-3644" coordsize="7718,0" path="m2102,-3644l9821,-3644e" filled="f" stroked="t" strokeweight=".12pt" strokecolor="#000000">
                <v:path arrowok="t"/>
              </v:shape>
            </v:group>
            <v:group style="position:absolute;left:2102;top:-3633;width:7718;height:2" coordorigin="2102,-3633" coordsize="7718,2">
              <v:shape style="position:absolute;left:2102;top:-3633;width:7718;height:2" coordorigin="2102,-3633" coordsize="7718,0" path="m2102,-3633l9821,-3633e" filled="f" stroked="t" strokeweight=".939531pt" strokecolor="#000000">
                <v:path arrowok="t"/>
              </v:shape>
            </v:group>
            <v:group style="position:absolute;left:2102;top:-3488;width:7718;height:2" coordorigin="2102,-3488" coordsize="7718,2">
              <v:shape style="position:absolute;left:2102;top:-3488;width:7718;height:2" coordorigin="2102,-3488" coordsize="7718,0" path="m2102,-3488l9821,-3488e" filled="f" stroked="t" strokeweight=".12pt" strokecolor="#000000">
                <v:path arrowok="t"/>
              </v:shape>
            </v:group>
            <v:group style="position:absolute;left:2102;top:-3479;width:7718;height:2" coordorigin="2102,-3479" coordsize="7718,2">
              <v:shape style="position:absolute;left:2102;top:-3479;width:7718;height:2" coordorigin="2102,-3479" coordsize="7718,0" path="m2102,-3479l9821,-3479e" filled="f" stroked="t" strokeweight=".939531pt" strokecolor="#000000">
                <v:path arrowok="t"/>
              </v:shape>
            </v:group>
            <v:group style="position:absolute;left:2102;top:-3334;width:7718;height:2" coordorigin="2102,-3334" coordsize="7718,2">
              <v:shape style="position:absolute;left:2102;top:-3334;width:7718;height:2" coordorigin="2102,-3334" coordsize="7718,0" path="m2102,-3334l9821,-3334e" filled="f" stroked="t" strokeweight=".12pt" strokecolor="#000000">
                <v:path arrowok="t"/>
              </v:shape>
            </v:group>
            <v:group style="position:absolute;left:2102;top:-3323;width:7718;height:2" coordorigin="2102,-3323" coordsize="7718,2">
              <v:shape style="position:absolute;left:2102;top:-3323;width:7718;height:2" coordorigin="2102,-3323" coordsize="7718,0" path="m2102,-3323l9821,-3323e" filled="f" stroked="t" strokeweight=".939531pt" strokecolor="#000000">
                <v:path arrowok="t"/>
              </v:shape>
            </v:group>
            <v:group style="position:absolute;left:2102;top:-3180;width:7718;height:2" coordorigin="2102,-3180" coordsize="7718,2">
              <v:shape style="position:absolute;left:2102;top:-3180;width:7718;height:2" coordorigin="2102,-3180" coordsize="7718,0" path="m2102,-3180l9821,-3180e" filled="f" stroked="t" strokeweight=".12pt" strokecolor="#000000">
                <v:path arrowok="t"/>
              </v:shape>
            </v:group>
            <v:group style="position:absolute;left:2102;top:-3170;width:7718;height:2" coordorigin="2102,-3170" coordsize="7718,2">
              <v:shape style="position:absolute;left:2102;top:-3170;width:7718;height:2" coordorigin="2102,-3170" coordsize="7718,0" path="m2102,-3170l9821,-3170e" filled="f" stroked="t" strokeweight=".939531pt" strokecolor="#000000">
                <v:path arrowok="t"/>
              </v:shape>
            </v:group>
            <v:group style="position:absolute;left:2102;top:-3024;width:7718;height:2" coordorigin="2102,-3024" coordsize="7718,2">
              <v:shape style="position:absolute;left:2102;top:-3024;width:7718;height:2" coordorigin="2102,-3024" coordsize="7718,0" path="m2102,-3024l9821,-3024e" filled="f" stroked="t" strokeweight=".12pt" strokecolor="#000000">
                <v:path arrowok="t"/>
              </v:shape>
            </v:group>
            <v:group style="position:absolute;left:2102;top:-3016;width:7718;height:2" coordorigin="2102,-3016" coordsize="7718,2">
              <v:shape style="position:absolute;left:2102;top:-3016;width:7718;height:2" coordorigin="2102,-3016" coordsize="7718,0" path="m2102,-3016l9821,-3016e" filled="f" stroked="t" strokeweight=".939531pt" strokecolor="#000000">
                <v:path arrowok="t"/>
              </v:shape>
            </v:group>
            <v:group style="position:absolute;left:2102;top:-2871;width:7718;height:2" coordorigin="2102,-2871" coordsize="7718,2">
              <v:shape style="position:absolute;left:2102;top:-2871;width:7718;height:2" coordorigin="2102,-2871" coordsize="7718,0" path="m2102,-2871l9821,-2871e" filled="f" stroked="t" strokeweight=".12pt" strokecolor="#000000">
                <v:path arrowok="t"/>
              </v:shape>
            </v:group>
            <v:group style="position:absolute;left:2102;top:-2860;width:7718;height:2" coordorigin="2102,-2860" coordsize="7718,2">
              <v:shape style="position:absolute;left:2102;top:-2860;width:7718;height:2" coordorigin="2102,-2860" coordsize="7718,0" path="m2102,-2860l9821,-2860e" filled="f" stroked="t" strokeweight=".939531pt" strokecolor="#000000">
                <v:path arrowok="t"/>
              </v:shape>
            </v:group>
            <v:group style="position:absolute;left:2102;top:-2717;width:7718;height:2" coordorigin="2102,-2717" coordsize="7718,2">
              <v:shape style="position:absolute;left:2102;top:-2717;width:7718;height:2" coordorigin="2102,-2717" coordsize="7718,0" path="m2102,-2717l9821,-2717e" filled="f" stroked="t" strokeweight=".12pt" strokecolor="#000000">
                <v:path arrowok="t"/>
              </v:shape>
            </v:group>
            <v:group style="position:absolute;left:2102;top:-2706;width:7718;height:2" coordorigin="2102,-2706" coordsize="7718,2">
              <v:shape style="position:absolute;left:2102;top:-2706;width:7718;height:2" coordorigin="2102,-2706" coordsize="7718,0" path="m2102,-2706l9821,-2706e" filled="f" stroked="t" strokeweight=".939531pt" strokecolor="#000000">
                <v:path arrowok="t"/>
              </v:shape>
            </v:group>
            <v:group style="position:absolute;left:2102;top:-2561;width:7718;height:2" coordorigin="2102,-2561" coordsize="7718,2">
              <v:shape style="position:absolute;left:2102;top:-2561;width:7718;height:2" coordorigin="2102,-2561" coordsize="7718,0" path="m2102,-2561l9821,-2561e" filled="f" stroked="t" strokeweight=".12pt" strokecolor="#000000">
                <v:path arrowok="t"/>
              </v:shape>
            </v:group>
            <v:group style="position:absolute;left:2102;top:-2553;width:7718;height:2" coordorigin="2102,-2553" coordsize="7718,2">
              <v:shape style="position:absolute;left:2102;top:-2553;width:7718;height:2" coordorigin="2102,-2553" coordsize="7718,0" path="m2102,-2553l9821,-2553e" filled="f" stroked="t" strokeweight=".939531pt" strokecolor="#000000">
                <v:path arrowok="t"/>
              </v:shape>
            </v:group>
            <v:group style="position:absolute;left:2102;top:-2408;width:7718;height:2" coordorigin="2102,-2408" coordsize="7718,2">
              <v:shape style="position:absolute;left:2102;top:-2408;width:7718;height:2" coordorigin="2102,-2408" coordsize="7718,0" path="m2102,-2408l9821,-2408e" filled="f" stroked="t" strokeweight=".12pt" strokecolor="#000000">
                <v:path arrowok="t"/>
              </v:shape>
            </v:group>
            <v:group style="position:absolute;left:2102;top:-2397;width:7718;height:2" coordorigin="2102,-2397" coordsize="7718,2">
              <v:shape style="position:absolute;left:2102;top:-2397;width:7718;height:2" coordorigin="2102,-2397" coordsize="7718,0" path="m2102,-2397l9821,-2397e" filled="f" stroked="t" strokeweight=".939531pt" strokecolor="#000000">
                <v:path arrowok="t"/>
              </v:shape>
            </v:group>
            <v:group style="position:absolute;left:2102;top:-2254;width:7718;height:2" coordorigin="2102,-2254" coordsize="7718,2">
              <v:shape style="position:absolute;left:2102;top:-2254;width:7718;height:2" coordorigin="2102,-2254" coordsize="7718,0" path="m2102,-2254l9821,-2254e" filled="f" stroked="t" strokeweight=".12pt" strokecolor="#000000">
                <v:path arrowok="t"/>
              </v:shape>
            </v:group>
            <v:group style="position:absolute;left:2102;top:-2243;width:7718;height:2" coordorigin="2102,-2243" coordsize="7718,2">
              <v:shape style="position:absolute;left:2102;top:-2243;width:7718;height:2" coordorigin="2102,-2243" coordsize="7718,0" path="m2102,-2243l9821,-2243e" filled="f" stroked="t" strokeweight=".939531pt" strokecolor="#000000">
                <v:path arrowok="t"/>
              </v:shape>
            </v:group>
            <v:group style="position:absolute;left:2102;top:-2098;width:7718;height:2" coordorigin="2102,-2098" coordsize="7718,2">
              <v:shape style="position:absolute;left:2102;top:-2098;width:7718;height:2" coordorigin="2102,-2098" coordsize="7718,0" path="m2102,-2098l9821,-2098e" filled="f" stroked="t" strokeweight=".12pt" strokecolor="#000000">
                <v:path arrowok="t"/>
              </v:shape>
            </v:group>
            <v:group style="position:absolute;left:2102;top:-2090;width:7718;height:2" coordorigin="2102,-2090" coordsize="7718,2">
              <v:shape style="position:absolute;left:2102;top:-2090;width:7718;height:2" coordorigin="2102,-2090" coordsize="7718,0" path="m2102,-2090l9821,-2090e" filled="f" stroked="t" strokeweight=".939531pt" strokecolor="#000000">
                <v:path arrowok="t"/>
              </v:shape>
            </v:group>
            <v:group style="position:absolute;left:2102;top:-1944;width:7718;height:2" coordorigin="2102,-1944" coordsize="7718,2">
              <v:shape style="position:absolute;left:2102;top:-1944;width:7718;height:2" coordorigin="2102,-1944" coordsize="7718,0" path="m2102,-1944l9821,-1944e" filled="f" stroked="t" strokeweight=".12pt" strokecolor="#000000">
                <v:path arrowok="t"/>
              </v:shape>
            </v:group>
            <v:group style="position:absolute;left:2102;top:-1934;width:7718;height:2" coordorigin="2102,-1934" coordsize="7718,2">
              <v:shape style="position:absolute;left:2102;top:-1934;width:7718;height:2" coordorigin="2102,-1934" coordsize="7718,0" path="m2102,-1934l9821,-1934e" filled="f" stroked="t" strokeweight=".939531pt" strokecolor="#000000">
                <v:path arrowok="t"/>
              </v:shape>
            </v:group>
            <v:group style="position:absolute;left:2102;top:-1788;width:7718;height:2" coordorigin="2102,-1788" coordsize="7718,2">
              <v:shape style="position:absolute;left:2102;top:-1788;width:7718;height:2" coordorigin="2102,-1788" coordsize="7718,0" path="m2102,-1788l9821,-1788e" filled="f" stroked="t" strokeweight=".12pt" strokecolor="#000000">
                <v:path arrowok="t"/>
              </v:shape>
            </v:group>
            <v:group style="position:absolute;left:2102;top:-1780;width:7718;height:2" coordorigin="2102,-1780" coordsize="7718,2">
              <v:shape style="position:absolute;left:2102;top:-1780;width:7718;height:2" coordorigin="2102,-1780" coordsize="7718,0" path="m2102,-1780l9821,-1780e" filled="f" stroked="t" strokeweight=".939531pt" strokecolor="#000000">
                <v:path arrowok="t"/>
              </v:shape>
            </v:group>
            <v:group style="position:absolute;left:2102;top:-1635;width:7718;height:2" coordorigin="2102,-1635" coordsize="7718,2">
              <v:shape style="position:absolute;left:2102;top:-1635;width:7718;height:2" coordorigin="2102,-1635" coordsize="7718,0" path="m2102,-1635l9821,-1635e" filled="f" stroked="t" strokeweight=".12pt" strokecolor="#000000">
                <v:path arrowok="t"/>
              </v:shape>
            </v:group>
            <v:group style="position:absolute;left:2102;top:-1625;width:7718;height:2" coordorigin="2102,-1625" coordsize="7718,2">
              <v:shape style="position:absolute;left:2102;top:-1625;width:7718;height:2" coordorigin="2102,-1625" coordsize="7718,0" path="m2102,-1625l9821,-1625e" filled="f" stroked="t" strokeweight="1.059531pt" strokecolor="#000000">
                <v:path arrowok="t"/>
              </v:shape>
            </v:group>
            <v:group style="position:absolute;left:2102;top:-1481;width:7718;height:2" coordorigin="2102,-1481" coordsize="7718,2">
              <v:shape style="position:absolute;left:2102;top:-1481;width:7718;height:2" coordorigin="2102,-1481" coordsize="7718,0" path="m2102,-1481l9821,-1481e" filled="f" stroked="t" strokeweight=".12pt" strokecolor="#000000">
                <v:path arrowok="t"/>
              </v:shape>
            </v:group>
            <v:group style="position:absolute;left:2102;top:-1470;width:7718;height:2" coordorigin="2102,-1470" coordsize="7718,2">
              <v:shape style="position:absolute;left:2102;top:-1470;width:7718;height:2" coordorigin="2102,-1470" coordsize="7718,0" path="m2102,-1470l9821,-1470e" filled="f" stroked="t" strokeweight=".939531pt" strokecolor="#000000">
                <v:path arrowok="t"/>
              </v:shape>
            </v:group>
            <v:group style="position:absolute;left:2102;top:-1325;width:7718;height:2" coordorigin="2102,-1325" coordsize="7718,2">
              <v:shape style="position:absolute;left:2102;top:-1325;width:7718;height:2" coordorigin="2102,-1325" coordsize="7718,0" path="m2102,-1325l9821,-1325e" filled="f" stroked="t" strokeweight=".12pt" strokecolor="#000000">
                <v:path arrowok="t"/>
              </v:shape>
            </v:group>
            <v:group style="position:absolute;left:2102;top:-1317;width:7718;height:2" coordorigin="2102,-1317" coordsize="7718,2">
              <v:shape style="position:absolute;left:2102;top:-1317;width:7718;height:2" coordorigin="2102,-1317" coordsize="7718,0" path="m2102,-1317l9821,-1317e" filled="f" stroked="t" strokeweight=".939531pt" strokecolor="#000000">
                <v:path arrowok="t"/>
              </v:shape>
            </v:group>
            <v:group style="position:absolute;left:2102;top:-1172;width:7718;height:2" coordorigin="2102,-1172" coordsize="7718,2">
              <v:shape style="position:absolute;left:2102;top:-1172;width:7718;height:2" coordorigin="2102,-1172" coordsize="7718,0" path="m2102,-1172l9821,-1172e" filled="f" stroked="t" strokeweight=".12pt" strokecolor="#000000">
                <v:path arrowok="t"/>
              </v:shape>
            </v:group>
            <v:group style="position:absolute;left:2102;top:-1162;width:7718;height:2" coordorigin="2102,-1162" coordsize="7718,2">
              <v:shape style="position:absolute;left:2102;top:-1162;width:7718;height:2" coordorigin="2102,-1162" coordsize="7718,0" path="m2102,-1162l9821,-1162e" filled="f" stroked="t" strokeweight="1.059531pt" strokecolor="#000000">
                <v:path arrowok="t"/>
              </v:shape>
            </v:group>
            <v:group style="position:absolute;left:2102;top:-1018;width:7718;height:2" coordorigin="2102,-1018" coordsize="7718,2">
              <v:shape style="position:absolute;left:2102;top:-1018;width:7718;height:2" coordorigin="2102,-1018" coordsize="7718,0" path="m2102,-1018l9821,-1018e" filled="f" stroked="t" strokeweight=".12pt" strokecolor="#000000">
                <v:path arrowok="t"/>
              </v:shape>
            </v:group>
            <v:group style="position:absolute;left:2102;top:-1007;width:7718;height:2" coordorigin="2102,-1007" coordsize="7718,2">
              <v:shape style="position:absolute;left:2102;top:-1007;width:7718;height:2" coordorigin="2102,-1007" coordsize="7718,0" path="m2102,-1007l9821,-1007e" filled="f" stroked="t" strokeweight=".939531pt" strokecolor="#000000">
                <v:path arrowok="t"/>
              </v:shape>
            </v:group>
            <v:group style="position:absolute;left:2102;top:-862;width:7718;height:2" coordorigin="2102,-862" coordsize="7718,2">
              <v:shape style="position:absolute;left:2102;top:-862;width:7718;height:2" coordorigin="2102,-862" coordsize="7718,0" path="m2102,-862l9821,-862e" filled="f" stroked="t" strokeweight=".12pt" strokecolor="#000000">
                <v:path arrowok="t"/>
              </v:shape>
            </v:group>
            <v:group style="position:absolute;left:2102;top:-854;width:7718;height:2" coordorigin="2102,-854" coordsize="7718,2">
              <v:shape style="position:absolute;left:2102;top:-854;width:7718;height:2" coordorigin="2102,-854" coordsize="7718,0" path="m2102,-854l9821,-854e" filled="f" stroked="t" strokeweight=".939531pt" strokecolor="#000000">
                <v:path arrowok="t"/>
              </v:shape>
            </v:group>
            <v:group style="position:absolute;left:2102;top:-708;width:7718;height:2" coordorigin="2102,-708" coordsize="7718,2">
              <v:shape style="position:absolute;left:2102;top:-708;width:7718;height:2" coordorigin="2102,-708" coordsize="7718,0" path="m2102,-708l9821,-708e" filled="f" stroked="t" strokeweight=".12pt" strokecolor="#000000">
                <v:path arrowok="t"/>
              </v:shape>
            </v:group>
            <v:group style="position:absolute;left:2102;top:-699;width:7718;height:2" coordorigin="2102,-699" coordsize="7718,2">
              <v:shape style="position:absolute;left:2102;top:-699;width:7718;height:2" coordorigin="2102,-699" coordsize="7718,0" path="m2102,-699l9821,-699e" filled="f" stroked="t" strokeweight="1.059531pt" strokecolor="#000000">
                <v:path arrowok="t"/>
              </v:shape>
            </v:group>
            <v:group style="position:absolute;left:2102;top:-555;width:7718;height:2" coordorigin="2102,-555" coordsize="7718,2">
              <v:shape style="position:absolute;left:2102;top:-555;width:7718;height:2" coordorigin="2102,-555" coordsize="7718,0" path="m2102,-555l9821,-555e" filled="f" stroked="t" strokeweight=".12pt" strokecolor="#000000">
                <v:path arrowok="t"/>
              </v:shape>
            </v:group>
            <v:group style="position:absolute;left:2102;top:-544;width:7718;height:2" coordorigin="2102,-544" coordsize="7718,2">
              <v:shape style="position:absolute;left:2102;top:-544;width:7718;height:2" coordorigin="2102,-544" coordsize="7718,0" path="m2102,-544l9821,-544e" filled="f" stroked="t" strokeweight=".939531pt" strokecolor="#000000">
                <v:path arrowok="t"/>
              </v:shape>
            </v:group>
            <v:group style="position:absolute;left:2102;top:-399;width:7718;height:2" coordorigin="2102,-399" coordsize="7718,2">
              <v:shape style="position:absolute;left:2102;top:-399;width:7718;height:2" coordorigin="2102,-399" coordsize="7718,0" path="m2102,-399l9821,-399e" filled="f" stroked="t" strokeweight=".12pt" strokecolor="#000000">
                <v:path arrowok="t"/>
              </v:shape>
            </v:group>
            <v:group style="position:absolute;left:2102;top:-390;width:7718;height:2" coordorigin="2102,-390" coordsize="7718,2">
              <v:shape style="position:absolute;left:2102;top:-390;width:7718;height:2" coordorigin="2102,-390" coordsize="7718,0" path="m2102,-390l9821,-390e" filled="f" stroked="t" strokeweight=".939531pt" strokecolor="#000000">
                <v:path arrowok="t"/>
              </v:shape>
            </v:group>
            <v:group style="position:absolute;left:2102;top:-202;width:7718;height:2" coordorigin="2102,-202" coordsize="7718,2">
              <v:shape style="position:absolute;left:2102;top:-202;width:7718;height:2" coordorigin="2102,-202" coordsize="7718,0" path="m2102,-202l9821,-202e" filled="f" stroked="t" strokeweight=".12pt" strokecolor="#000000">
                <v:path arrowok="t"/>
              </v:shape>
            </v:group>
            <v:group style="position:absolute;left:2102;top:-194;width:7718;height:2" coordorigin="2102,-194" coordsize="7718,2">
              <v:shape style="position:absolute;left:2102;top:-194;width:7718;height:2" coordorigin="2102,-194" coordsize="7718,0" path="m2102,-194l9821,-194e" filled="f" stroked="t" strokeweight=".939531pt" strokecolor="#000000">
                <v:path arrowok="t"/>
              </v:shape>
            </v:group>
            <v:group style="position:absolute;left:2539;top:-4294;width:2597;height:1114" coordorigin="2539,-4294" coordsize="2597,1114">
              <v:shape style="position:absolute;left:2539;top:-4294;width:2597;height:1114" coordorigin="2539,-4294" coordsize="2597,1114" path="m2539,-3464l2539,-3459,2542,-3449,2542,-3442,2546,-3432,2546,-3423,2551,-3411,2556,-3384,2563,-3360,2568,-3334,2573,-3324,2578,-3312,2580,-3308,2585,-3300,2594,-3296,2602,-3286,2611,-3281,2623,-3274,2640,-3264,2659,-3252,2693,-3236,2726,-3219,2743,-3209,2760,-3202,2777,-3192,2791,-3188,2798,-3183,2808,-3180,2820,-3192,2830,-3202,2837,-3214,2842,-3226,2846,-3240,2846,-3286,2842,-3300,2842,-3317,2834,-3351,2820,-3384,2813,-3416,2798,-3444,2791,-3476,2786,-3488,2786,-3526,2791,-3531,2798,-3536,2803,-3540,2825,-3540,2842,-3536,2858,-3531,2923,-3476,2950,-3464,2978,-3449,3010,-3437,3038,-3423,3070,-3411,3082,-3404,3103,-3394,3120,-3384,3137,-3377,3154,-3363,3163,-3363,3168,-3360,3173,-3356,3175,-3356,3180,-3351,3185,-3399,3190,-3444,3194,-3540,3197,-3629,3202,-3677,3206,-3725,3206,-3728,3211,-3725,3211,-3720,3218,-3711,3223,-3704,3228,-3704,3240,-3694,3266,-3694,3326,-3651,3353,-3644,3360,-3634,3365,-3624,3377,-3622,3386,-3612,3398,-3605,3410,-3596,3437,-3579,3468,-3564,3497,-3548,3528,-3540,3540,-3536,3552,-3531,3562,-3519,3569,-3504,3578,-3502,3583,-3497,3590,-3492,3595,-3497,3600,-3497,3605,-3504,3605,-3509,3610,-3524,3610,-3562,3612,-3579,3610,-3596,3610,-3689,3605,-3732,3605,-3867,3610,-3879,3610,-3891,3612,-3905,3629,-3900,3643,-3896,3670,-3886,3694,-3879,3720,-3867,3742,-3857,3768,-3845,3792,-3836,3809,-3831,3823,-3826,3845,-3814,3862,-3807,3883,-3792,3905,-3785,3929,-3776,3950,-3771,3972,-3764,3998,-3759,4006,-3754,4020,-3747,4042,-3737,4066,-3725,4097,-3716,4109,-3706,4123,-3699,4135,-3689,4145,-3684,4152,-3682,4157,-3677,4162,-3677,4164,-3672,4169,-3672,4169,-3677,4174,-3682,4174,-3689,4169,-3699,4169,-3706,4164,-3716,4164,-3728,4162,-3742,4162,-3754,4157,-3771,4152,-3788,4147,-3807,4147,-3826,4145,-3848,4145,-3874,4140,-3900,4140,-4016,4145,-4049,4145,-4085,4147,-4085,4147,-4090,4164,-4090,4174,-4085,4186,-4085,4195,-4080,4222,-4071,4250,-4064,4282,-4049,4310,-4042,4344,-4028,4375,-4016,4404,-4004,4430,-3989,4457,-3982,4469,-3977,4478,-3972,4486,-3968,4495,-3968,4500,-3965,4502,-3965,4519,-3960,4538,-3951,4572,-3944,4606,-3939,4622,-3934,4639,-3929,4649,-3922,4658,-3917,4670,-3908,4678,-3905,4687,-3900,4697,-3896,4704,-3886,4714,-3879,4718,-3927,4718,-4011,4714,-4049,4709,-4085,4704,-4109,4699,-4136,4697,-4157,4697,-4191,4699,-4196,4704,-4200,4721,-4200,4726,-4196,4738,-4196,4747,-4191,4759,-4184,4774,-4179,4790,-4169,4802,-4162,4817,-4157,4841,-4145,4855,-4140,4867,-4136,4884,-4131,4901,-4128,4915,-4109,4978,-4068,5059,-4047,5086,-4042,5090,-4032,5098,-4028,5114,-4028,5114,-4032,5119,-4037,5124,-4042,5124,-4049,5129,-4068,5134,-4085,5134,-4109,5136,-4131,5136,-4294e" filled="f" stroked="t" strokeweight="2.997752pt" strokecolor="#000000">
                <v:path arrowok="t"/>
              </v:shape>
            </v:group>
            <v:group style="position:absolute;left:3370;top:-3987;width:1819;height:1390" coordorigin="3370,-3987" coordsize="1819,1390">
              <v:shape style="position:absolute;left:3370;top:-3987;width:1819;height:1390" coordorigin="3370,-3987" coordsize="1819,1390" path="m3398,-2597l3398,-2729,3394,-2758,3394,-2784,3391,-2806,3386,-2828,3386,-2844,3382,-2861,3377,-2878,3377,-2892,3372,-2900,3372,-2914,3370,-2921,3370,-2943,3372,-2943,3372,-2948,3391,-2948,3398,-2943,3408,-2943,3420,-2938,3432,-2938,3451,-2936,3468,-2931,3485,-2926,3506,-2926,3530,-2914,3557,-2900,3583,-2892,3610,-2883,3634,-2876,3665,-2866,3689,-2859,3720,-2854,3725,-2878,3725,-2986,3727,-3012,3732,-3024,3732,-3039,3737,-3051,3746,-3060,3749,-3063,3763,-3068,3770,-3063,3785,-3060,3797,-3056,3806,-3046,3814,-3046,3814,-3041,3818,-3041,3828,-3039,3835,-3029,3862,-3020,3886,-3012,3917,-3003,3943,-2996,3972,-2986,4003,-2979,4032,-2969,4044,-2974,4063,-2974,4075,-2979,4085,-2981,4097,-2991,4104,-2996,4109,-3003,4118,-3008,4126,-3024,4135,-3046,4135,-3111,4130,-3132,4126,-3180,4123,-3204,4123,-3248,4126,-3269,4152,-3262,4178,-3257,4200,-3248,4222,-3240,4262,-3221,4284,-3214,4306,-3204,4310,-3202,4320,-3197,4342,-3188,4361,-3180,4382,-3171,4404,-3161,4414,-3159,4421,-3159,4426,-3154,4435,-3154,4442,-3140,4452,-3128,4462,-3123,4464,-3120,4478,-3120,4481,-3123,4486,-3128,4490,-3137,4495,-3144,4495,-3159,4500,-3171,4500,-3183,4502,-3202,4507,-3236,4507,-3269,4512,-3308,4512,-3346,4517,-3384,4517,-3423,4519,-3442,4519,-3459,4524,-3471,4524,-3483,4529,-3497,4534,-3504,4546,-3497,4562,-3488,4584,-3480,4606,-3476,4649,-3459,4666,-3454,4687,-3442,4699,-3428,4714,-3416,4726,-3404,4742,-3399,4759,-3389,4778,-3382,4795,-3377,4817,-3368,4829,-3382,4836,-3384,4846,-3394,4850,-3399,4855,-3399,4855,-3404,4819,-3404,4817,-3406,4807,-3406,4802,-3416,4798,-3420,4795,-3428,4790,-3437,4786,-3449,4786,-3480,4790,-3502,4795,-3524,4798,-3548,4807,-3579,4817,-3612,4829,-3646,4846,-3689,4855,-3711,4867,-3732,4872,-3737,4889,-3737,4906,-3732,4922,-3732,4944,-3728,4966,-3720,4987,-3716,5030,-3706,5052,-3699,5069,-3694,5086,-3689,5098,-3684,5107,-3682,5112,-3682,5114,-3677,5129,-3682,5136,-3689,5146,-3694,5153,-3704,5167,-3720,5179,-3742,5184,-3766,5189,-3792,5189,-3848,5184,-3874,5184,-3900,5179,-3922,5174,-3944,5172,-3965,5167,-3968,5167,-3982,5162,-3987e" filled="f" stroked="t" strokeweight="2.99632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108.128555pt;margin-top:1.482233pt;width:44.210976pt;height:20.330942pt;mso-position-horizontal-relative:page;mso-position-vertical-relative:paragraph;z-index:-256" coordorigin="2163,30" coordsize="884,407">
            <v:group style="position:absolute;left:2813;top:31;width:233;height:228" coordorigin="2813,31" coordsize="233,228">
              <v:shape style="position:absolute;left:2813;top:31;width:233;height:228" coordorigin="2813,31" coordsize="233,228" path="m2813,259l3046,259,3046,31,2813,31,2813,259e" filled="t" fillcolor="#FF0000" stroked="f">
                <v:path arrowok="t"/>
                <v:fill/>
              </v:shape>
            </v:group>
            <v:group style="position:absolute;left:2184;top:309;width:706;height:106" coordorigin="2184,309" coordsize="706,106">
              <v:shape style="position:absolute;left:2184;top:309;width:706;height:106" coordorigin="2184,309" coordsize="706,106" path="m2184,321l2234,369,2290,403,2306,410,2316,410,2323,415,2328,410,2338,408,2345,403,2354,398,2366,388,2376,381,2393,360,2410,338,2419,328,2431,321,2441,316,2448,312,2458,309,2470,309,2479,312,2486,316,2491,321,2496,328,2503,338,2513,360,2525,381,2530,388,2534,398,2542,403,2546,408,2556,410,2563,415,2573,410,2580,410,2590,408,2602,398,2616,388,2628,386,2659,369,2683,350,2698,343,2710,333,2726,328,2736,326,2748,321,2782,321,2798,326,2813,333,2830,348,2842,355,2858,372,2873,386,2890,398e" filled="f" stroked="t" strokeweight="2.141891pt" strokecolor="#00000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sz w:val="18"/>
          <w:szCs w:val="18"/>
          <w:spacing w:val="-2"/>
          <w:w w:val="100"/>
        </w:rPr>
        <w:t>d</w:t>
      </w:r>
      <w:r>
        <w:rPr>
          <w:rFonts w:ascii="Arial" w:hAnsi="Arial" w:cs="Arial" w:eastAsia="Arial"/>
          <w:sz w:val="18"/>
          <w:szCs w:val="18"/>
          <w:spacing w:val="-2"/>
          <w:w w:val="100"/>
        </w:rPr>
        <w:t>u</w:t>
      </w:r>
      <w:r>
        <w:rPr>
          <w:rFonts w:ascii="Arial" w:hAnsi="Arial" w:cs="Arial" w:eastAsia="Arial"/>
          <w:sz w:val="18"/>
          <w:szCs w:val="18"/>
          <w:spacing w:val="-2"/>
          <w:w w:val="100"/>
        </w:rPr>
        <w:t>p</w:t>
      </w:r>
      <w:r>
        <w:rPr>
          <w:rFonts w:ascii="Arial" w:hAnsi="Arial" w:cs="Arial" w:eastAsia="Arial"/>
          <w:sz w:val="18"/>
          <w:szCs w:val="18"/>
          <w:spacing w:val="3"/>
          <w:w w:val="100"/>
        </w:rPr>
        <w:t>l</w:t>
      </w:r>
      <w:r>
        <w:rPr>
          <w:rFonts w:ascii="Arial" w:hAnsi="Arial" w:cs="Arial" w:eastAsia="Arial"/>
          <w:sz w:val="18"/>
          <w:szCs w:val="18"/>
          <w:spacing w:val="3"/>
          <w:w w:val="100"/>
        </w:rPr>
        <w:t>i</w:t>
      </w:r>
      <w:r>
        <w:rPr>
          <w:rFonts w:ascii="Arial" w:hAnsi="Arial" w:cs="Arial" w:eastAsia="Arial"/>
          <w:sz w:val="18"/>
          <w:szCs w:val="18"/>
          <w:spacing w:val="-1"/>
          <w:w w:val="100"/>
        </w:rPr>
        <w:t>c</w:t>
      </w:r>
      <w:r>
        <w:rPr>
          <w:rFonts w:ascii="Arial" w:hAnsi="Arial" w:cs="Arial" w:eastAsia="Arial"/>
          <w:sz w:val="18"/>
          <w:szCs w:val="18"/>
          <w:spacing w:val="-2"/>
          <w:w w:val="100"/>
        </w:rPr>
        <w:t>a</w:t>
      </w:r>
      <w:r>
        <w:rPr>
          <w:rFonts w:ascii="Arial" w:hAnsi="Arial" w:cs="Arial" w:eastAsia="Arial"/>
          <w:sz w:val="18"/>
          <w:szCs w:val="18"/>
          <w:spacing w:val="3"/>
          <w:w w:val="100"/>
        </w:rPr>
        <w:t>t</w:t>
      </w:r>
      <w:r>
        <w:rPr>
          <w:rFonts w:ascii="Arial" w:hAnsi="Arial" w:cs="Arial" w:eastAsia="Arial"/>
          <w:sz w:val="18"/>
          <w:szCs w:val="18"/>
          <w:spacing w:val="0"/>
          <w:w w:val="100"/>
        </w:rPr>
        <w:t>e</w:t>
      </w:r>
      <w:r>
        <w:rPr>
          <w:rFonts w:ascii="Arial" w:hAnsi="Arial" w:cs="Arial" w:eastAsia="Arial"/>
          <w:sz w:val="18"/>
          <w:szCs w:val="18"/>
          <w:spacing w:val="-8"/>
          <w:w w:val="100"/>
        </w:rPr>
        <w:t> </w:t>
      </w:r>
      <w:r>
        <w:rPr>
          <w:rFonts w:ascii="Arial" w:hAnsi="Arial" w:cs="Arial" w:eastAsia="Arial"/>
          <w:sz w:val="18"/>
          <w:szCs w:val="18"/>
          <w:spacing w:val="-4"/>
          <w:w w:val="100"/>
        </w:rPr>
        <w:t>s</w:t>
      </w:r>
      <w:r>
        <w:rPr>
          <w:rFonts w:ascii="Arial" w:hAnsi="Arial" w:cs="Arial" w:eastAsia="Arial"/>
          <w:sz w:val="18"/>
          <w:szCs w:val="18"/>
          <w:spacing w:val="0"/>
          <w:w w:val="100"/>
        </w:rPr>
        <w:t>t</w:t>
      </w:r>
      <w:r>
        <w:rPr>
          <w:rFonts w:ascii="Arial" w:hAnsi="Arial" w:cs="Arial" w:eastAsia="Arial"/>
          <w:sz w:val="18"/>
          <w:szCs w:val="18"/>
          <w:spacing w:val="3"/>
          <w:w w:val="100"/>
        </w:rPr>
        <w:t>i</w:t>
      </w:r>
      <w:r>
        <w:rPr>
          <w:rFonts w:ascii="Arial" w:hAnsi="Arial" w:cs="Arial" w:eastAsia="Arial"/>
          <w:sz w:val="18"/>
          <w:szCs w:val="18"/>
          <w:spacing w:val="0"/>
          <w:w w:val="100"/>
        </w:rPr>
        <w:t>t</w:t>
      </w:r>
      <w:r>
        <w:rPr>
          <w:rFonts w:ascii="Arial" w:hAnsi="Arial" w:cs="Arial" w:eastAsia="Arial"/>
          <w:sz w:val="18"/>
          <w:szCs w:val="18"/>
          <w:spacing w:val="1"/>
          <w:w w:val="100"/>
        </w:rPr>
        <w:t>c</w:t>
      </w:r>
      <w:r>
        <w:rPr>
          <w:rFonts w:ascii="Arial" w:hAnsi="Arial" w:cs="Arial" w:eastAsia="Arial"/>
          <w:sz w:val="18"/>
          <w:szCs w:val="18"/>
          <w:spacing w:val="0"/>
          <w:w w:val="100"/>
        </w:rPr>
        <w:t>h</w:t>
      </w:r>
      <w:r>
        <w:rPr>
          <w:rFonts w:ascii="Arial" w:hAnsi="Arial" w:cs="Arial" w:eastAsia="Arial"/>
          <w:sz w:val="18"/>
          <w:szCs w:val="18"/>
          <w:spacing w:val="-4"/>
          <w:w w:val="100"/>
        </w:rPr>
        <w:t> </w:t>
      </w:r>
      <w:r>
        <w:rPr>
          <w:rFonts w:ascii="Arial" w:hAnsi="Arial" w:cs="Arial" w:eastAsia="Arial"/>
          <w:sz w:val="18"/>
          <w:szCs w:val="18"/>
          <w:spacing w:val="3"/>
          <w:w w:val="100"/>
        </w:rPr>
        <w:t>i</w:t>
      </w:r>
      <w:r>
        <w:rPr>
          <w:rFonts w:ascii="Arial" w:hAnsi="Arial" w:cs="Arial" w:eastAsia="Arial"/>
          <w:sz w:val="18"/>
          <w:szCs w:val="18"/>
          <w:spacing w:val="0"/>
          <w:w w:val="100"/>
        </w:rPr>
        <w:t>n</w:t>
      </w:r>
      <w:r>
        <w:rPr>
          <w:rFonts w:ascii="Arial" w:hAnsi="Arial" w:cs="Arial" w:eastAsia="Arial"/>
          <w:sz w:val="18"/>
          <w:szCs w:val="18"/>
          <w:spacing w:val="0"/>
          <w:w w:val="100"/>
        </w:rPr>
        <w:t> </w:t>
      </w:r>
      <w:r>
        <w:rPr>
          <w:rFonts w:ascii="Arial" w:hAnsi="Arial" w:cs="Arial" w:eastAsia="Arial"/>
          <w:sz w:val="18"/>
          <w:szCs w:val="18"/>
          <w:spacing w:val="0"/>
          <w:w w:val="100"/>
        </w:rPr>
        <w:t>r</w:t>
      </w:r>
      <w:r>
        <w:rPr>
          <w:rFonts w:ascii="Arial" w:hAnsi="Arial" w:cs="Arial" w:eastAsia="Arial"/>
          <w:sz w:val="18"/>
          <w:szCs w:val="18"/>
          <w:spacing w:val="-2"/>
          <w:w w:val="100"/>
        </w:rPr>
        <w:t>e</w:t>
      </w:r>
      <w:r>
        <w:rPr>
          <w:rFonts w:ascii="Arial" w:hAnsi="Arial" w:cs="Arial" w:eastAsia="Arial"/>
          <w:sz w:val="18"/>
          <w:szCs w:val="18"/>
          <w:spacing w:val="0"/>
          <w:w w:val="100"/>
        </w:rPr>
        <w:t>d</w:t>
      </w:r>
      <w:r>
        <w:rPr>
          <w:rFonts w:ascii="Arial" w:hAnsi="Arial" w:cs="Arial" w:eastAsia="Arial"/>
          <w:sz w:val="18"/>
          <w:szCs w:val="18"/>
          <w:spacing w:val="0"/>
          <w:w w:val="100"/>
        </w:rPr>
        <w:t> </w:t>
      </w:r>
      <w:r>
        <w:rPr>
          <w:rFonts w:ascii="Arial" w:hAnsi="Arial" w:cs="Arial" w:eastAsia="Arial"/>
          <w:sz w:val="18"/>
          <w:szCs w:val="18"/>
          <w:spacing w:val="-2"/>
          <w:w w:val="100"/>
        </w:rPr>
        <w:t>e</w:t>
      </w:r>
      <w:r>
        <w:rPr>
          <w:rFonts w:ascii="Arial" w:hAnsi="Arial" w:cs="Arial" w:eastAsia="Arial"/>
          <w:sz w:val="18"/>
          <w:szCs w:val="18"/>
          <w:spacing w:val="4"/>
          <w:w w:val="100"/>
        </w:rPr>
        <w:t>m</w:t>
      </w:r>
      <w:r>
        <w:rPr>
          <w:rFonts w:ascii="Arial" w:hAnsi="Arial" w:cs="Arial" w:eastAsia="Arial"/>
          <w:sz w:val="18"/>
          <w:szCs w:val="18"/>
          <w:spacing w:val="-2"/>
          <w:w w:val="100"/>
        </w:rPr>
        <w:t>b</w:t>
      </w:r>
      <w:r>
        <w:rPr>
          <w:rFonts w:ascii="Arial" w:hAnsi="Arial" w:cs="Arial" w:eastAsia="Arial"/>
          <w:sz w:val="18"/>
          <w:szCs w:val="18"/>
          <w:spacing w:val="0"/>
          <w:w w:val="100"/>
        </w:rPr>
        <w:t>r</w:t>
      </w:r>
      <w:r>
        <w:rPr>
          <w:rFonts w:ascii="Arial" w:hAnsi="Arial" w:cs="Arial" w:eastAsia="Arial"/>
          <w:sz w:val="18"/>
          <w:szCs w:val="18"/>
          <w:spacing w:val="3"/>
          <w:w w:val="100"/>
        </w:rPr>
        <w:t>i</w:t>
      </w:r>
      <w:r>
        <w:rPr>
          <w:rFonts w:ascii="Arial" w:hAnsi="Arial" w:cs="Arial" w:eastAsia="Arial"/>
          <w:sz w:val="18"/>
          <w:szCs w:val="18"/>
          <w:spacing w:val="-2"/>
          <w:w w:val="100"/>
        </w:rPr>
        <w:t>o</w:t>
      </w:r>
      <w:r>
        <w:rPr>
          <w:rFonts w:ascii="Arial" w:hAnsi="Arial" w:cs="Arial" w:eastAsia="Arial"/>
          <w:sz w:val="18"/>
          <w:szCs w:val="18"/>
          <w:spacing w:val="-2"/>
          <w:w w:val="100"/>
        </w:rPr>
        <w:t>d</w:t>
      </w:r>
      <w:r>
        <w:rPr>
          <w:rFonts w:ascii="Arial" w:hAnsi="Arial" w:cs="Arial" w:eastAsia="Arial"/>
          <w:sz w:val="18"/>
          <w:szCs w:val="18"/>
          <w:spacing w:val="-2"/>
          <w:w w:val="100"/>
        </w:rPr>
        <w:t>e</w:t>
      </w:r>
      <w:r>
        <w:rPr>
          <w:rFonts w:ascii="Arial" w:hAnsi="Arial" w:cs="Arial" w:eastAsia="Arial"/>
          <w:sz w:val="18"/>
          <w:szCs w:val="18"/>
          <w:spacing w:val="0"/>
          <w:w w:val="100"/>
        </w:rPr>
        <w:t>r</w:t>
      </w:r>
      <w:r>
        <w:rPr>
          <w:rFonts w:ascii="Arial" w:hAnsi="Arial" w:cs="Arial" w:eastAsia="Arial"/>
          <w:sz w:val="18"/>
          <w:szCs w:val="18"/>
          <w:spacing w:val="-5"/>
          <w:w w:val="100"/>
        </w:rPr>
        <w:t> </w:t>
      </w:r>
      <w:r>
        <w:rPr>
          <w:rFonts w:ascii="Arial" w:hAnsi="Arial" w:cs="Arial" w:eastAsia="Arial"/>
          <w:sz w:val="18"/>
          <w:szCs w:val="18"/>
          <w:spacing w:val="1"/>
          <w:w w:val="100"/>
        </w:rPr>
        <w:t>i</w:t>
      </w:r>
      <w:r>
        <w:rPr>
          <w:rFonts w:ascii="Arial" w:hAnsi="Arial" w:cs="Arial" w:eastAsia="Arial"/>
          <w:sz w:val="18"/>
          <w:szCs w:val="18"/>
          <w:spacing w:val="0"/>
          <w:w w:val="100"/>
        </w:rPr>
        <w:t>n</w:t>
      </w:r>
      <w:r>
        <w:rPr>
          <w:rFonts w:ascii="Arial" w:hAnsi="Arial" w:cs="Arial" w:eastAsia="Arial"/>
          <w:sz w:val="18"/>
          <w:szCs w:val="18"/>
          <w:spacing w:val="0"/>
          <w:w w:val="100"/>
        </w:rPr>
        <w:t> </w:t>
      </w:r>
      <w:r>
        <w:rPr>
          <w:rFonts w:ascii="Arial" w:hAnsi="Arial" w:cs="Arial" w:eastAsia="Arial"/>
          <w:sz w:val="18"/>
          <w:szCs w:val="18"/>
          <w:spacing w:val="-5"/>
          <w:w w:val="100"/>
        </w:rPr>
        <w:t>w</w:t>
      </w:r>
      <w:r>
        <w:rPr>
          <w:rFonts w:ascii="Arial" w:hAnsi="Arial" w:cs="Arial" w:eastAsia="Arial"/>
          <w:sz w:val="18"/>
          <w:szCs w:val="18"/>
          <w:spacing w:val="-2"/>
          <w:w w:val="100"/>
        </w:rPr>
        <w:t>h</w:t>
      </w:r>
      <w:r>
        <w:rPr>
          <w:rFonts w:ascii="Arial" w:hAnsi="Arial" w:cs="Arial" w:eastAsia="Arial"/>
          <w:sz w:val="18"/>
          <w:szCs w:val="18"/>
          <w:spacing w:val="1"/>
          <w:w w:val="100"/>
        </w:rPr>
        <w:t>i</w:t>
      </w:r>
      <w:r>
        <w:rPr>
          <w:rFonts w:ascii="Arial" w:hAnsi="Arial" w:cs="Arial" w:eastAsia="Arial"/>
          <w:sz w:val="18"/>
          <w:szCs w:val="18"/>
          <w:spacing w:val="3"/>
          <w:w w:val="100"/>
        </w:rPr>
        <w:t>t</w:t>
      </w:r>
      <w:r>
        <w:rPr>
          <w:rFonts w:ascii="Arial" w:hAnsi="Arial" w:cs="Arial" w:eastAsia="Arial"/>
          <w:sz w:val="18"/>
          <w:szCs w:val="18"/>
          <w:spacing w:val="0"/>
          <w:w w:val="100"/>
        </w:rPr>
        <w:t>e</w:t>
      </w:r>
      <w:r>
        <w:rPr>
          <w:rFonts w:ascii="Arial" w:hAnsi="Arial" w:cs="Arial" w:eastAsia="Arial"/>
          <w:sz w:val="18"/>
          <w:szCs w:val="18"/>
          <w:spacing w:val="0"/>
          <w:w w:val="100"/>
        </w:rPr>
      </w:r>
    </w:p>
    <w:sectPr>
      <w:type w:val="continuous"/>
      <w:pgSz w:w="12240" w:h="15840"/>
      <w:pgMar w:top="1480" w:bottom="280" w:left="17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</dc:creator>
  <dc:title>Microsoft Word - mean green dino</dc:title>
  <dcterms:created xsi:type="dcterms:W3CDTF">2013-09-07T11:39:01Z</dcterms:created>
  <dcterms:modified xsi:type="dcterms:W3CDTF">2013-09-07T11:39:01Z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2009-09-07T00:00:00Z</vt:filetime>
  </property>
  <property fmtid="{D5CDD505-2E9C-101B-9397-08002B2CF9AE}" pid="3" name="LastSaved">
    <vt:filetime>2013-09-07T00:00:00Z</vt:filetime>
  </property>
</Properties>
</file>